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Spec="center" w:tblpY="1965"/>
        <w:tblW w:w="12398" w:type="dxa"/>
        <w:tblLook w:val="01E0" w:firstRow="1" w:lastRow="1" w:firstColumn="1" w:lastColumn="1" w:noHBand="0" w:noVBand="0"/>
      </w:tblPr>
      <w:tblGrid>
        <w:gridCol w:w="1214"/>
        <w:gridCol w:w="7416"/>
        <w:gridCol w:w="774"/>
        <w:gridCol w:w="1932"/>
        <w:gridCol w:w="1062"/>
      </w:tblGrid>
      <w:tr w:rsidR="00692A35" w:rsidRPr="00C62C0E" w14:paraId="05D36267" w14:textId="77777777" w:rsidTr="0001157E">
        <w:tc>
          <w:tcPr>
            <w:tcW w:w="1214" w:type="dxa"/>
          </w:tcPr>
          <w:p w14:paraId="05987637" w14:textId="77777777" w:rsidR="00A463D3" w:rsidRPr="00C62C0E" w:rsidRDefault="009C3BFA" w:rsidP="00A127C1">
            <w:pPr>
              <w:tabs>
                <w:tab w:val="center" w:pos="388"/>
                <w:tab w:val="right" w:pos="776"/>
              </w:tabs>
              <w:spacing w:line="240" w:lineRule="atLeast"/>
              <w:rPr>
                <w:rFonts w:asciiTheme="minorHAnsi" w:hAnsiTheme="minorHAnsi"/>
                <w:sz w:val="16"/>
                <w:szCs w:val="16"/>
              </w:rPr>
            </w:pPr>
            <w:r w:rsidRPr="00C62C0E">
              <w:rPr>
                <w:rFonts w:asciiTheme="minorHAnsi" w:hAnsiTheme="minorHAnsi"/>
                <w:sz w:val="16"/>
                <w:szCs w:val="16"/>
              </w:rPr>
              <w:t xml:space="preserve"> </w:t>
            </w:r>
          </w:p>
        </w:tc>
        <w:tc>
          <w:tcPr>
            <w:tcW w:w="7416" w:type="dxa"/>
            <w:vMerge w:val="restart"/>
          </w:tcPr>
          <w:p w14:paraId="44FBC5B7" w14:textId="5EC009F6" w:rsidR="00A463D3" w:rsidRPr="00C62C0E" w:rsidRDefault="00A463D3" w:rsidP="00A127C1">
            <w:pPr>
              <w:spacing w:line="240" w:lineRule="atLeast"/>
              <w:ind w:hanging="108"/>
              <w:rPr>
                <w:rFonts w:asciiTheme="minorHAnsi" w:hAnsiTheme="minorHAnsi"/>
              </w:rPr>
            </w:pPr>
          </w:p>
        </w:tc>
        <w:tc>
          <w:tcPr>
            <w:tcW w:w="774" w:type="dxa"/>
          </w:tcPr>
          <w:p w14:paraId="09DCDDFE" w14:textId="77777777" w:rsidR="00A463D3" w:rsidRPr="00C62C0E" w:rsidRDefault="00A463D3" w:rsidP="00A127C1">
            <w:pPr>
              <w:spacing w:line="240" w:lineRule="atLeast"/>
              <w:rPr>
                <w:rFonts w:asciiTheme="minorHAnsi" w:hAnsiTheme="minorHAnsi"/>
              </w:rPr>
            </w:pPr>
          </w:p>
        </w:tc>
        <w:tc>
          <w:tcPr>
            <w:tcW w:w="1932" w:type="dxa"/>
          </w:tcPr>
          <w:p w14:paraId="793D0AF3" w14:textId="0EDC7FCA" w:rsidR="00A463D3" w:rsidRPr="00C62C0E" w:rsidRDefault="00A463D3" w:rsidP="00A127C1">
            <w:pPr>
              <w:spacing w:line="240" w:lineRule="atLeast"/>
              <w:jc w:val="right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062" w:type="dxa"/>
          </w:tcPr>
          <w:p w14:paraId="35D9F687" w14:textId="77777777" w:rsidR="00A463D3" w:rsidRPr="00C62C0E" w:rsidRDefault="00A463D3" w:rsidP="00A127C1">
            <w:pPr>
              <w:spacing w:line="240" w:lineRule="atLeast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692A35" w:rsidRPr="00C62C0E" w14:paraId="0C65BE57" w14:textId="77777777" w:rsidTr="0001157E">
        <w:tc>
          <w:tcPr>
            <w:tcW w:w="1214" w:type="dxa"/>
          </w:tcPr>
          <w:p w14:paraId="1972B63A" w14:textId="77777777" w:rsidR="002079CC" w:rsidRPr="00C62C0E" w:rsidRDefault="002079CC" w:rsidP="00A127C1">
            <w:pPr>
              <w:tabs>
                <w:tab w:val="center" w:pos="388"/>
                <w:tab w:val="right" w:pos="776"/>
              </w:tabs>
              <w:spacing w:line="240" w:lineRule="atLeast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416" w:type="dxa"/>
            <w:vMerge/>
          </w:tcPr>
          <w:p w14:paraId="60C59A5F" w14:textId="77777777" w:rsidR="002079CC" w:rsidRPr="00C62C0E" w:rsidRDefault="002079CC" w:rsidP="00A127C1">
            <w:pPr>
              <w:spacing w:line="240" w:lineRule="atLeast"/>
              <w:ind w:hanging="108"/>
              <w:rPr>
                <w:rFonts w:asciiTheme="minorHAnsi" w:hAnsiTheme="minorHAnsi"/>
                <w:b/>
                <w:sz w:val="17"/>
                <w:szCs w:val="17"/>
              </w:rPr>
            </w:pPr>
          </w:p>
        </w:tc>
        <w:tc>
          <w:tcPr>
            <w:tcW w:w="774" w:type="dxa"/>
          </w:tcPr>
          <w:p w14:paraId="17C01D69" w14:textId="77777777" w:rsidR="002079CC" w:rsidRPr="00C62C0E" w:rsidRDefault="002079CC" w:rsidP="00A127C1">
            <w:pPr>
              <w:spacing w:line="240" w:lineRule="atLeast"/>
              <w:rPr>
                <w:rFonts w:asciiTheme="minorHAnsi" w:hAnsiTheme="minorHAnsi"/>
              </w:rPr>
            </w:pPr>
          </w:p>
        </w:tc>
        <w:tc>
          <w:tcPr>
            <w:tcW w:w="1932" w:type="dxa"/>
          </w:tcPr>
          <w:p w14:paraId="4034F207" w14:textId="77777777" w:rsidR="002079CC" w:rsidRPr="00C62C0E" w:rsidRDefault="002079CC" w:rsidP="00A127C1">
            <w:pPr>
              <w:spacing w:line="240" w:lineRule="atLeast"/>
              <w:jc w:val="right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062" w:type="dxa"/>
          </w:tcPr>
          <w:p w14:paraId="4A35C8D0" w14:textId="77777777" w:rsidR="002079CC" w:rsidRPr="00C62C0E" w:rsidRDefault="002079CC" w:rsidP="00A127C1">
            <w:pPr>
              <w:pStyle w:val="afzendergegevens"/>
              <w:spacing w:line="240" w:lineRule="atLeast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</w:tr>
      <w:tr w:rsidR="00692A35" w:rsidRPr="00C62C0E" w14:paraId="51794A36" w14:textId="77777777" w:rsidTr="0001157E">
        <w:tc>
          <w:tcPr>
            <w:tcW w:w="1214" w:type="dxa"/>
          </w:tcPr>
          <w:p w14:paraId="3643BCDD" w14:textId="77777777" w:rsidR="002079CC" w:rsidRPr="00C62C0E" w:rsidRDefault="002079CC" w:rsidP="00A127C1">
            <w:pPr>
              <w:tabs>
                <w:tab w:val="center" w:pos="388"/>
                <w:tab w:val="right" w:pos="776"/>
              </w:tabs>
              <w:spacing w:line="240" w:lineRule="atLeast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416" w:type="dxa"/>
            <w:vMerge/>
          </w:tcPr>
          <w:p w14:paraId="5FB13908" w14:textId="77777777" w:rsidR="002079CC" w:rsidRPr="00C62C0E" w:rsidRDefault="002079CC" w:rsidP="00A127C1">
            <w:pPr>
              <w:spacing w:line="240" w:lineRule="atLeast"/>
              <w:rPr>
                <w:rFonts w:asciiTheme="minorHAnsi" w:hAnsiTheme="minorHAnsi"/>
              </w:rPr>
            </w:pPr>
          </w:p>
        </w:tc>
        <w:tc>
          <w:tcPr>
            <w:tcW w:w="774" w:type="dxa"/>
          </w:tcPr>
          <w:p w14:paraId="2CE5E470" w14:textId="77777777" w:rsidR="002079CC" w:rsidRPr="00C62C0E" w:rsidRDefault="002079CC" w:rsidP="00A127C1">
            <w:pPr>
              <w:spacing w:line="240" w:lineRule="atLeast"/>
              <w:rPr>
                <w:rFonts w:asciiTheme="minorHAnsi" w:hAnsiTheme="minorHAnsi"/>
              </w:rPr>
            </w:pPr>
          </w:p>
        </w:tc>
        <w:tc>
          <w:tcPr>
            <w:tcW w:w="1932" w:type="dxa"/>
          </w:tcPr>
          <w:p w14:paraId="0A79722F" w14:textId="14219822" w:rsidR="002079CC" w:rsidRPr="00C62C0E" w:rsidRDefault="002079CC" w:rsidP="00A127C1">
            <w:pPr>
              <w:spacing w:line="240" w:lineRule="atLeast"/>
              <w:jc w:val="right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062" w:type="dxa"/>
          </w:tcPr>
          <w:p w14:paraId="701E3237" w14:textId="77777777" w:rsidR="002079CC" w:rsidRPr="00C62C0E" w:rsidRDefault="002079CC" w:rsidP="00A127C1">
            <w:pPr>
              <w:pStyle w:val="afzendergegevens"/>
              <w:spacing w:line="240" w:lineRule="atLeast"/>
              <w:ind w:hanging="149"/>
              <w:rPr>
                <w:rFonts w:asciiTheme="minorHAnsi" w:hAnsiTheme="minorHAnsi"/>
                <w:szCs w:val="16"/>
              </w:rPr>
            </w:pPr>
          </w:p>
        </w:tc>
      </w:tr>
      <w:tr w:rsidR="00692A35" w:rsidRPr="00C62C0E" w14:paraId="51B969F5" w14:textId="77777777" w:rsidTr="0001157E">
        <w:tc>
          <w:tcPr>
            <w:tcW w:w="1214" w:type="dxa"/>
          </w:tcPr>
          <w:p w14:paraId="3520D88D" w14:textId="77777777" w:rsidR="002079CC" w:rsidRPr="00C62C0E" w:rsidRDefault="002079CC" w:rsidP="00A127C1">
            <w:pPr>
              <w:tabs>
                <w:tab w:val="center" w:pos="388"/>
                <w:tab w:val="right" w:pos="776"/>
              </w:tabs>
              <w:spacing w:line="240" w:lineRule="atLeast"/>
              <w:rPr>
                <w:rFonts w:asciiTheme="minorHAnsi" w:hAnsiTheme="minorHAnsi"/>
              </w:rPr>
            </w:pPr>
            <w:r w:rsidRPr="00C62C0E">
              <w:rPr>
                <w:rFonts w:asciiTheme="minorHAnsi" w:hAnsiTheme="minorHAnsi"/>
              </w:rPr>
              <w:tab/>
            </w:r>
          </w:p>
        </w:tc>
        <w:tc>
          <w:tcPr>
            <w:tcW w:w="7416" w:type="dxa"/>
            <w:vMerge/>
          </w:tcPr>
          <w:p w14:paraId="48207862" w14:textId="77777777" w:rsidR="002079CC" w:rsidRPr="00C62C0E" w:rsidRDefault="002079CC" w:rsidP="00A127C1">
            <w:pPr>
              <w:spacing w:line="240" w:lineRule="atLeast"/>
              <w:rPr>
                <w:rFonts w:asciiTheme="minorHAnsi" w:hAnsiTheme="minorHAnsi"/>
              </w:rPr>
            </w:pPr>
          </w:p>
        </w:tc>
        <w:tc>
          <w:tcPr>
            <w:tcW w:w="774" w:type="dxa"/>
          </w:tcPr>
          <w:p w14:paraId="20B7154E" w14:textId="77777777" w:rsidR="002079CC" w:rsidRPr="00C62C0E" w:rsidRDefault="002079CC" w:rsidP="00A127C1">
            <w:pPr>
              <w:spacing w:line="240" w:lineRule="atLeast"/>
              <w:rPr>
                <w:rFonts w:asciiTheme="minorHAnsi" w:hAnsiTheme="minorHAnsi"/>
              </w:rPr>
            </w:pPr>
          </w:p>
        </w:tc>
        <w:tc>
          <w:tcPr>
            <w:tcW w:w="1932" w:type="dxa"/>
          </w:tcPr>
          <w:p w14:paraId="2AB912AD" w14:textId="77777777" w:rsidR="002079CC" w:rsidRPr="00C62C0E" w:rsidRDefault="002079CC" w:rsidP="00A127C1">
            <w:pPr>
              <w:spacing w:line="240" w:lineRule="atLeast"/>
              <w:jc w:val="right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062" w:type="dxa"/>
          </w:tcPr>
          <w:p w14:paraId="190E3950" w14:textId="77777777" w:rsidR="002079CC" w:rsidRPr="00C62C0E" w:rsidRDefault="002079CC" w:rsidP="00A127C1">
            <w:pPr>
              <w:pStyle w:val="afzendergegevens"/>
              <w:spacing w:line="240" w:lineRule="atLeast"/>
              <w:rPr>
                <w:rFonts w:asciiTheme="minorHAnsi" w:hAnsiTheme="minorHAnsi"/>
                <w:szCs w:val="16"/>
              </w:rPr>
            </w:pPr>
          </w:p>
        </w:tc>
      </w:tr>
      <w:tr w:rsidR="00692A35" w:rsidRPr="00C62C0E" w14:paraId="5FE85BD5" w14:textId="77777777" w:rsidTr="0001157E">
        <w:tc>
          <w:tcPr>
            <w:tcW w:w="1214" w:type="dxa"/>
          </w:tcPr>
          <w:p w14:paraId="5122C92C" w14:textId="77777777" w:rsidR="002A601C" w:rsidRPr="00C62C0E" w:rsidRDefault="002A601C" w:rsidP="00A127C1">
            <w:pPr>
              <w:spacing w:line="240" w:lineRule="atLeast"/>
              <w:jc w:val="right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416" w:type="dxa"/>
            <w:vMerge/>
          </w:tcPr>
          <w:p w14:paraId="3E8C8FC6" w14:textId="77777777" w:rsidR="002A601C" w:rsidRPr="00C62C0E" w:rsidRDefault="002A601C" w:rsidP="00A127C1">
            <w:pPr>
              <w:spacing w:line="240" w:lineRule="atLeast"/>
              <w:rPr>
                <w:rFonts w:asciiTheme="minorHAnsi" w:hAnsiTheme="minorHAnsi"/>
              </w:rPr>
            </w:pPr>
          </w:p>
        </w:tc>
        <w:tc>
          <w:tcPr>
            <w:tcW w:w="774" w:type="dxa"/>
          </w:tcPr>
          <w:p w14:paraId="31748343" w14:textId="77777777" w:rsidR="002A601C" w:rsidRPr="00C62C0E" w:rsidRDefault="002A601C" w:rsidP="00A127C1">
            <w:pPr>
              <w:spacing w:line="240" w:lineRule="atLeast"/>
              <w:rPr>
                <w:rFonts w:asciiTheme="minorHAnsi" w:hAnsiTheme="minorHAnsi"/>
              </w:rPr>
            </w:pPr>
          </w:p>
        </w:tc>
        <w:tc>
          <w:tcPr>
            <w:tcW w:w="1932" w:type="dxa"/>
          </w:tcPr>
          <w:p w14:paraId="5DDC5D22" w14:textId="4AB3D776" w:rsidR="002A601C" w:rsidRPr="00C62C0E" w:rsidRDefault="002A601C" w:rsidP="00A127C1">
            <w:pPr>
              <w:spacing w:line="240" w:lineRule="atLeast"/>
              <w:jc w:val="right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062" w:type="dxa"/>
          </w:tcPr>
          <w:p w14:paraId="69EDB93D" w14:textId="77777777" w:rsidR="002A601C" w:rsidRPr="00C62C0E" w:rsidRDefault="002A601C" w:rsidP="00A127C1">
            <w:pPr>
              <w:pStyle w:val="afzendergegevens"/>
              <w:spacing w:line="240" w:lineRule="atLeast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</w:tr>
      <w:tr w:rsidR="00692A35" w:rsidRPr="00C62C0E" w14:paraId="3FB5B7D5" w14:textId="77777777" w:rsidTr="0001157E">
        <w:tc>
          <w:tcPr>
            <w:tcW w:w="1214" w:type="dxa"/>
          </w:tcPr>
          <w:p w14:paraId="7017F230" w14:textId="77777777" w:rsidR="002A601C" w:rsidRPr="00C62C0E" w:rsidRDefault="002A601C" w:rsidP="00A127C1">
            <w:pPr>
              <w:spacing w:line="240" w:lineRule="atLeast"/>
              <w:jc w:val="right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416" w:type="dxa"/>
          </w:tcPr>
          <w:p w14:paraId="61B30649" w14:textId="7476187E" w:rsidR="002A601C" w:rsidRPr="00C62C0E" w:rsidRDefault="002A601C" w:rsidP="00A127C1">
            <w:pPr>
              <w:spacing w:line="240" w:lineRule="atLeast"/>
              <w:rPr>
                <w:rFonts w:asciiTheme="minorHAnsi" w:hAnsiTheme="minorHAnsi"/>
              </w:rPr>
            </w:pPr>
          </w:p>
        </w:tc>
        <w:tc>
          <w:tcPr>
            <w:tcW w:w="774" w:type="dxa"/>
          </w:tcPr>
          <w:p w14:paraId="2C04F942" w14:textId="77777777" w:rsidR="002A601C" w:rsidRPr="00C62C0E" w:rsidRDefault="002A601C" w:rsidP="00A127C1">
            <w:pPr>
              <w:spacing w:line="240" w:lineRule="atLeast"/>
              <w:rPr>
                <w:rFonts w:asciiTheme="minorHAnsi" w:hAnsiTheme="minorHAnsi"/>
              </w:rPr>
            </w:pPr>
          </w:p>
        </w:tc>
        <w:tc>
          <w:tcPr>
            <w:tcW w:w="1932" w:type="dxa"/>
          </w:tcPr>
          <w:p w14:paraId="55DB318A" w14:textId="77777777" w:rsidR="002A601C" w:rsidRPr="00C62C0E" w:rsidRDefault="002A601C" w:rsidP="00A127C1">
            <w:pPr>
              <w:spacing w:line="240" w:lineRule="atLeast"/>
              <w:jc w:val="right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062" w:type="dxa"/>
          </w:tcPr>
          <w:p w14:paraId="55086FCC" w14:textId="77777777" w:rsidR="002A601C" w:rsidRPr="00C62C0E" w:rsidRDefault="002A601C" w:rsidP="00A127C1">
            <w:pPr>
              <w:pStyle w:val="afzendergegevens"/>
              <w:spacing w:line="240" w:lineRule="atLeast"/>
              <w:rPr>
                <w:rFonts w:asciiTheme="minorHAnsi" w:hAnsiTheme="minorHAnsi"/>
                <w:szCs w:val="16"/>
              </w:rPr>
            </w:pPr>
          </w:p>
        </w:tc>
      </w:tr>
      <w:tr w:rsidR="00692A35" w:rsidRPr="00C62C0E" w14:paraId="3B43CF61" w14:textId="77777777" w:rsidTr="0001157E">
        <w:tc>
          <w:tcPr>
            <w:tcW w:w="1214" w:type="dxa"/>
          </w:tcPr>
          <w:p w14:paraId="395A2E3C" w14:textId="77777777" w:rsidR="002A601C" w:rsidRPr="00C62C0E" w:rsidRDefault="002A601C" w:rsidP="00A127C1">
            <w:pPr>
              <w:spacing w:line="240" w:lineRule="atLeast"/>
              <w:jc w:val="right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416" w:type="dxa"/>
          </w:tcPr>
          <w:p w14:paraId="53AC950E" w14:textId="2D0DFFA2" w:rsidR="002A601C" w:rsidRPr="00C62C0E" w:rsidRDefault="002A601C" w:rsidP="00A127C1">
            <w:pPr>
              <w:spacing w:line="240" w:lineRule="atLeast"/>
              <w:rPr>
                <w:rFonts w:asciiTheme="minorHAnsi" w:hAnsiTheme="minorHAnsi"/>
              </w:rPr>
            </w:pPr>
          </w:p>
        </w:tc>
        <w:tc>
          <w:tcPr>
            <w:tcW w:w="774" w:type="dxa"/>
          </w:tcPr>
          <w:p w14:paraId="1EDF0B16" w14:textId="77777777" w:rsidR="002A601C" w:rsidRPr="00C62C0E" w:rsidRDefault="002A601C" w:rsidP="00A127C1">
            <w:pPr>
              <w:spacing w:line="240" w:lineRule="atLeast"/>
              <w:rPr>
                <w:rFonts w:asciiTheme="minorHAnsi" w:hAnsiTheme="minorHAnsi"/>
              </w:rPr>
            </w:pPr>
          </w:p>
        </w:tc>
        <w:tc>
          <w:tcPr>
            <w:tcW w:w="1932" w:type="dxa"/>
          </w:tcPr>
          <w:p w14:paraId="6DB90C07" w14:textId="77777777" w:rsidR="002A601C" w:rsidRPr="00C62C0E" w:rsidRDefault="002A601C" w:rsidP="00A127C1">
            <w:pPr>
              <w:spacing w:line="240" w:lineRule="atLeast"/>
              <w:jc w:val="right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062" w:type="dxa"/>
          </w:tcPr>
          <w:p w14:paraId="6F0F5BDB" w14:textId="77777777" w:rsidR="002A601C" w:rsidRPr="00C62C0E" w:rsidRDefault="002A601C" w:rsidP="00A127C1">
            <w:pPr>
              <w:pStyle w:val="afzendergegevens"/>
              <w:spacing w:line="240" w:lineRule="atLeast"/>
              <w:rPr>
                <w:rFonts w:asciiTheme="minorHAnsi" w:hAnsiTheme="minorHAnsi"/>
                <w:szCs w:val="16"/>
              </w:rPr>
            </w:pPr>
          </w:p>
        </w:tc>
      </w:tr>
      <w:tr w:rsidR="00692A35" w:rsidRPr="00C62C0E" w14:paraId="02F98A5D" w14:textId="77777777" w:rsidTr="0001157E">
        <w:tc>
          <w:tcPr>
            <w:tcW w:w="1214" w:type="dxa"/>
          </w:tcPr>
          <w:p w14:paraId="33778897" w14:textId="77777777" w:rsidR="002A601C" w:rsidRPr="00C62C0E" w:rsidRDefault="002A601C" w:rsidP="00A127C1">
            <w:pPr>
              <w:pStyle w:val="afzendergegevens"/>
              <w:spacing w:line="240" w:lineRule="atLeast"/>
              <w:jc w:val="right"/>
              <w:rPr>
                <w:rFonts w:asciiTheme="minorHAnsi" w:hAnsiTheme="minorHAnsi"/>
              </w:rPr>
            </w:pPr>
          </w:p>
        </w:tc>
        <w:tc>
          <w:tcPr>
            <w:tcW w:w="7416" w:type="dxa"/>
          </w:tcPr>
          <w:p w14:paraId="0BBFE638" w14:textId="3B2923DC" w:rsidR="002A601C" w:rsidRPr="00C62C0E" w:rsidRDefault="002A601C" w:rsidP="00A127C1">
            <w:pPr>
              <w:pStyle w:val="afzendergegevens"/>
              <w:spacing w:line="240" w:lineRule="atLeast"/>
              <w:rPr>
                <w:rFonts w:asciiTheme="minorHAnsi" w:hAnsiTheme="minorHAnsi"/>
              </w:rPr>
            </w:pPr>
          </w:p>
        </w:tc>
        <w:tc>
          <w:tcPr>
            <w:tcW w:w="774" w:type="dxa"/>
          </w:tcPr>
          <w:p w14:paraId="5BEFB242" w14:textId="77777777" w:rsidR="002A601C" w:rsidRPr="00C62C0E" w:rsidRDefault="002A601C" w:rsidP="00A127C1">
            <w:pPr>
              <w:spacing w:line="240" w:lineRule="atLeast"/>
              <w:rPr>
                <w:rFonts w:asciiTheme="minorHAnsi" w:hAnsiTheme="minorHAnsi"/>
              </w:rPr>
            </w:pPr>
          </w:p>
        </w:tc>
        <w:tc>
          <w:tcPr>
            <w:tcW w:w="1932" w:type="dxa"/>
          </w:tcPr>
          <w:p w14:paraId="1596657F" w14:textId="54FFA6C3" w:rsidR="002A601C" w:rsidRPr="00C62C0E" w:rsidRDefault="002A601C" w:rsidP="00A127C1">
            <w:pPr>
              <w:pStyle w:val="afzendergegevens"/>
              <w:spacing w:line="240" w:lineRule="atLeast"/>
              <w:jc w:val="right"/>
              <w:rPr>
                <w:rFonts w:asciiTheme="minorHAnsi" w:hAnsiTheme="minorHAnsi"/>
              </w:rPr>
            </w:pPr>
          </w:p>
        </w:tc>
        <w:tc>
          <w:tcPr>
            <w:tcW w:w="1062" w:type="dxa"/>
          </w:tcPr>
          <w:p w14:paraId="45C0729B" w14:textId="77777777" w:rsidR="002A601C" w:rsidRPr="00C62C0E" w:rsidRDefault="002A601C" w:rsidP="00A127C1">
            <w:pPr>
              <w:pStyle w:val="afzendergegevens"/>
              <w:spacing w:line="240" w:lineRule="atLeast"/>
              <w:rPr>
                <w:rFonts w:asciiTheme="minorHAnsi" w:hAnsiTheme="minorHAnsi"/>
              </w:rPr>
            </w:pPr>
          </w:p>
        </w:tc>
      </w:tr>
      <w:tr w:rsidR="002A601C" w:rsidRPr="00F332A0" w14:paraId="2DB4952A" w14:textId="77777777" w:rsidTr="0001157E">
        <w:tc>
          <w:tcPr>
            <w:tcW w:w="1214" w:type="dxa"/>
          </w:tcPr>
          <w:p w14:paraId="3A3DD466" w14:textId="77777777" w:rsidR="002A601C" w:rsidRPr="0050184E" w:rsidRDefault="002A601C" w:rsidP="00A127C1">
            <w:pPr>
              <w:pStyle w:val="afzendergegevens"/>
              <w:spacing w:line="240" w:lineRule="atLeast"/>
              <w:jc w:val="right"/>
              <w:rPr>
                <w:rFonts w:ascii="Arial" w:hAnsi="Arial" w:cs="Arial"/>
              </w:rPr>
            </w:pPr>
          </w:p>
        </w:tc>
        <w:tc>
          <w:tcPr>
            <w:tcW w:w="10122" w:type="dxa"/>
            <w:gridSpan w:val="3"/>
            <w:vMerge w:val="restart"/>
          </w:tcPr>
          <w:p w14:paraId="5277D91B" w14:textId="25298F78" w:rsidR="00664867" w:rsidRDefault="00664867" w:rsidP="00A127C1">
            <w:pPr>
              <w:pStyle w:val="RapportKop"/>
              <w:spacing w:line="240" w:lineRule="atLeas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</w:t>
            </w:r>
          </w:p>
          <w:p w14:paraId="710A12E3" w14:textId="0AF53A07" w:rsidR="002A601C" w:rsidRPr="00F332A0" w:rsidRDefault="00664867" w:rsidP="00A127C1">
            <w:pPr>
              <w:pStyle w:val="RapportKop"/>
              <w:spacing w:line="240" w:lineRule="atLeas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</w:t>
            </w:r>
            <w:r w:rsidR="00CB5F79" w:rsidRPr="00F332A0">
              <w:rPr>
                <w:rFonts w:ascii="Arial" w:hAnsi="Arial" w:cs="Arial"/>
                <w:b/>
              </w:rPr>
              <w:t>CO</w:t>
            </w:r>
            <w:r w:rsidR="00CB5F79" w:rsidRPr="00F332A0">
              <w:rPr>
                <w:rFonts w:ascii="Arial" w:hAnsi="Arial" w:cs="Arial"/>
                <w:b/>
                <w:vertAlign w:val="subscript"/>
              </w:rPr>
              <w:t>2</w:t>
            </w:r>
            <w:r w:rsidR="00AF586C" w:rsidRPr="00F332A0">
              <w:rPr>
                <w:rFonts w:ascii="Arial" w:hAnsi="Arial" w:cs="Arial"/>
                <w:b/>
              </w:rPr>
              <w:t xml:space="preserve"> </w:t>
            </w:r>
            <w:r w:rsidR="00C11A28" w:rsidRPr="00F332A0">
              <w:rPr>
                <w:rFonts w:ascii="Arial" w:hAnsi="Arial" w:cs="Arial"/>
                <w:b/>
              </w:rPr>
              <w:t>Reductieplan</w:t>
            </w:r>
            <w:r w:rsidR="004D4F65" w:rsidRPr="00F332A0">
              <w:rPr>
                <w:rFonts w:ascii="Arial" w:hAnsi="Arial" w:cs="Arial"/>
                <w:b/>
              </w:rPr>
              <w:t xml:space="preserve"> </w:t>
            </w:r>
          </w:p>
          <w:p w14:paraId="2A838A66" w14:textId="77777777" w:rsidR="002A601C" w:rsidRPr="00F332A0" w:rsidRDefault="002A601C" w:rsidP="00A127C1">
            <w:pPr>
              <w:pStyle w:val="RapportKop"/>
              <w:spacing w:line="240" w:lineRule="atLeast"/>
              <w:rPr>
                <w:rFonts w:ascii="Arial" w:hAnsi="Arial" w:cs="Arial"/>
              </w:rPr>
            </w:pPr>
          </w:p>
          <w:p w14:paraId="0B965A9B" w14:textId="37E83B59" w:rsidR="002A601C" w:rsidRPr="00F332A0" w:rsidRDefault="00664867" w:rsidP="00905FD9">
            <w:pPr>
              <w:pStyle w:val="Soortrapport"/>
              <w:spacing w:line="240" w:lineRule="atLeast"/>
              <w:rPr>
                <w:rFonts w:ascii="Arial" w:hAnsi="Arial" w:cs="Arial"/>
              </w:rPr>
            </w:pPr>
            <w:r w:rsidRPr="00F332A0">
              <w:rPr>
                <w:rFonts w:ascii="Arial" w:hAnsi="Arial" w:cs="Arial"/>
              </w:rPr>
              <w:t xml:space="preserve">          </w:t>
            </w:r>
            <w:r w:rsidR="00D32B9A" w:rsidRPr="00F332A0">
              <w:rPr>
                <w:rFonts w:ascii="Arial" w:hAnsi="Arial" w:cs="Arial"/>
              </w:rPr>
              <w:t xml:space="preserve">Conform </w:t>
            </w:r>
            <w:r w:rsidR="00A127C1" w:rsidRPr="00F332A0">
              <w:rPr>
                <w:rFonts w:ascii="Arial" w:hAnsi="Arial" w:cs="Arial"/>
              </w:rPr>
              <w:t xml:space="preserve">de </w:t>
            </w:r>
            <w:r w:rsidR="004D4F65" w:rsidRPr="00F332A0">
              <w:rPr>
                <w:rFonts w:ascii="Arial" w:hAnsi="Arial" w:cs="Arial"/>
              </w:rPr>
              <w:t>CO</w:t>
            </w:r>
            <w:r w:rsidR="004D4F65" w:rsidRPr="00F332A0">
              <w:rPr>
                <w:rFonts w:ascii="Arial" w:hAnsi="Arial" w:cs="Arial"/>
                <w:vertAlign w:val="subscript"/>
              </w:rPr>
              <w:t>2</w:t>
            </w:r>
            <w:r w:rsidR="004D4F65" w:rsidRPr="00F332A0">
              <w:rPr>
                <w:rFonts w:ascii="Arial" w:hAnsi="Arial" w:cs="Arial"/>
              </w:rPr>
              <w:t>-</w:t>
            </w:r>
            <w:r w:rsidR="00F93B3C" w:rsidRPr="00F332A0">
              <w:rPr>
                <w:rFonts w:ascii="Arial" w:hAnsi="Arial" w:cs="Arial"/>
              </w:rPr>
              <w:t>P</w:t>
            </w:r>
            <w:r w:rsidR="00A949EA" w:rsidRPr="00F332A0">
              <w:rPr>
                <w:rFonts w:ascii="Arial" w:hAnsi="Arial" w:cs="Arial"/>
              </w:rPr>
              <w:t>restatie</w:t>
            </w:r>
            <w:r w:rsidR="004D4F65" w:rsidRPr="00F332A0">
              <w:rPr>
                <w:rFonts w:ascii="Arial" w:hAnsi="Arial" w:cs="Arial"/>
              </w:rPr>
              <w:t>ladde</w:t>
            </w:r>
            <w:r w:rsidR="00A127C1" w:rsidRPr="00F332A0">
              <w:rPr>
                <w:rFonts w:ascii="Arial" w:hAnsi="Arial" w:cs="Arial"/>
              </w:rPr>
              <w:t xml:space="preserve">r </w:t>
            </w:r>
            <w:r w:rsidR="00CE2B3A">
              <w:rPr>
                <w:rFonts w:ascii="Arial" w:hAnsi="Arial" w:cs="Arial"/>
              </w:rPr>
              <w:t>3.1</w:t>
            </w:r>
          </w:p>
          <w:p w14:paraId="7F2E86FA" w14:textId="77777777" w:rsidR="0001157E" w:rsidRPr="00F332A0" w:rsidRDefault="0001157E" w:rsidP="00905FD9">
            <w:pPr>
              <w:pStyle w:val="Soortrapport"/>
              <w:spacing w:line="240" w:lineRule="atLeast"/>
              <w:rPr>
                <w:rFonts w:ascii="Arial" w:hAnsi="Arial" w:cs="Arial"/>
              </w:rPr>
            </w:pPr>
          </w:p>
          <w:p w14:paraId="13612F51" w14:textId="0D727840" w:rsidR="00383C9E" w:rsidRPr="00F332A0" w:rsidRDefault="0001157E" w:rsidP="00905FD9">
            <w:pPr>
              <w:pStyle w:val="Soortrapport"/>
              <w:spacing w:line="240" w:lineRule="atLeast"/>
              <w:rPr>
                <w:rFonts w:ascii="Arial" w:hAnsi="Arial" w:cs="Arial"/>
              </w:rPr>
            </w:pPr>
            <w:r w:rsidRPr="00F332A0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1908931C" wp14:editId="7B7BF24F">
                  <wp:simplePos x="0" y="0"/>
                  <wp:positionH relativeFrom="column">
                    <wp:posOffset>1210945</wp:posOffset>
                  </wp:positionH>
                  <wp:positionV relativeFrom="paragraph">
                    <wp:posOffset>97790</wp:posOffset>
                  </wp:positionV>
                  <wp:extent cx="1867535" cy="666750"/>
                  <wp:effectExtent l="0" t="0" r="0" b="0"/>
                  <wp:wrapSquare wrapText="bothSides"/>
                  <wp:docPr id="3" name="Afbeelding 3" descr="Q:\00--Algemeen\Logos\Logo's Friso\Friso logo's JPEG\Bouwgroep (groot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Q:\00--Algemeen\Logos\Logo's Friso\Friso logo's JPEG\Bouwgroep (groot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53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62" w:type="dxa"/>
          </w:tcPr>
          <w:p w14:paraId="1260FC1D" w14:textId="77777777" w:rsidR="002A601C" w:rsidRPr="00F332A0" w:rsidRDefault="002A601C" w:rsidP="00A127C1">
            <w:pPr>
              <w:pStyle w:val="afzendergegevens"/>
              <w:spacing w:line="240" w:lineRule="atLeast"/>
              <w:rPr>
                <w:rFonts w:ascii="Arial" w:hAnsi="Arial" w:cs="Arial"/>
              </w:rPr>
            </w:pPr>
          </w:p>
        </w:tc>
      </w:tr>
      <w:tr w:rsidR="002A601C" w:rsidRPr="00F332A0" w14:paraId="67EDA620" w14:textId="77777777" w:rsidTr="0001157E">
        <w:tc>
          <w:tcPr>
            <w:tcW w:w="1214" w:type="dxa"/>
          </w:tcPr>
          <w:p w14:paraId="03CB41AE" w14:textId="77777777" w:rsidR="002A601C" w:rsidRPr="00F332A0" w:rsidRDefault="002A601C" w:rsidP="00A127C1">
            <w:pPr>
              <w:pStyle w:val="afzendergegevens"/>
              <w:spacing w:line="240" w:lineRule="atLeast"/>
              <w:jc w:val="right"/>
              <w:rPr>
                <w:rFonts w:ascii="Arial" w:hAnsi="Arial" w:cs="Arial"/>
              </w:rPr>
            </w:pPr>
          </w:p>
        </w:tc>
        <w:tc>
          <w:tcPr>
            <w:tcW w:w="10122" w:type="dxa"/>
            <w:gridSpan w:val="3"/>
            <w:vMerge/>
          </w:tcPr>
          <w:p w14:paraId="27A36663" w14:textId="77777777" w:rsidR="002A601C" w:rsidRPr="00F332A0" w:rsidRDefault="002A601C" w:rsidP="00A127C1">
            <w:pPr>
              <w:pStyle w:val="afzendergegevens"/>
              <w:spacing w:line="240" w:lineRule="atLeast"/>
              <w:jc w:val="right"/>
              <w:rPr>
                <w:rFonts w:ascii="Arial" w:hAnsi="Arial" w:cs="Arial"/>
              </w:rPr>
            </w:pPr>
          </w:p>
        </w:tc>
        <w:tc>
          <w:tcPr>
            <w:tcW w:w="1062" w:type="dxa"/>
          </w:tcPr>
          <w:p w14:paraId="429BA3F4" w14:textId="77777777" w:rsidR="002A601C" w:rsidRPr="00F332A0" w:rsidRDefault="002A601C" w:rsidP="00A127C1">
            <w:pPr>
              <w:pStyle w:val="afzendergegevens"/>
              <w:spacing w:line="240" w:lineRule="atLeast"/>
              <w:rPr>
                <w:rFonts w:ascii="Arial" w:hAnsi="Arial" w:cs="Arial"/>
              </w:rPr>
            </w:pPr>
          </w:p>
        </w:tc>
      </w:tr>
      <w:tr w:rsidR="002A601C" w:rsidRPr="00F332A0" w14:paraId="2521CA25" w14:textId="77777777" w:rsidTr="0001157E">
        <w:tc>
          <w:tcPr>
            <w:tcW w:w="1214" w:type="dxa"/>
          </w:tcPr>
          <w:p w14:paraId="230AF557" w14:textId="77777777" w:rsidR="002A601C" w:rsidRPr="00F332A0" w:rsidRDefault="002A601C" w:rsidP="00A127C1">
            <w:pPr>
              <w:pStyle w:val="afzendergegevens"/>
              <w:spacing w:line="240" w:lineRule="atLeast"/>
              <w:jc w:val="right"/>
              <w:rPr>
                <w:rFonts w:ascii="Arial" w:hAnsi="Arial" w:cs="Arial"/>
              </w:rPr>
            </w:pPr>
          </w:p>
        </w:tc>
        <w:tc>
          <w:tcPr>
            <w:tcW w:w="10122" w:type="dxa"/>
            <w:gridSpan w:val="3"/>
            <w:vMerge/>
          </w:tcPr>
          <w:p w14:paraId="7672CAAB" w14:textId="77777777" w:rsidR="002A601C" w:rsidRPr="00F332A0" w:rsidRDefault="002A601C" w:rsidP="00A127C1">
            <w:pPr>
              <w:pStyle w:val="afzendergegevens"/>
              <w:spacing w:line="240" w:lineRule="atLeast"/>
              <w:jc w:val="right"/>
              <w:rPr>
                <w:rFonts w:ascii="Arial" w:hAnsi="Arial" w:cs="Arial"/>
              </w:rPr>
            </w:pPr>
          </w:p>
        </w:tc>
        <w:tc>
          <w:tcPr>
            <w:tcW w:w="1062" w:type="dxa"/>
          </w:tcPr>
          <w:p w14:paraId="2CD5E793" w14:textId="77777777" w:rsidR="002A601C" w:rsidRPr="00F332A0" w:rsidRDefault="002A601C" w:rsidP="00A127C1">
            <w:pPr>
              <w:pStyle w:val="afzendergegevens"/>
              <w:spacing w:line="240" w:lineRule="atLeast"/>
              <w:rPr>
                <w:rFonts w:ascii="Arial" w:hAnsi="Arial" w:cs="Arial"/>
              </w:rPr>
            </w:pPr>
          </w:p>
        </w:tc>
      </w:tr>
      <w:tr w:rsidR="002A601C" w:rsidRPr="00F332A0" w14:paraId="474170FC" w14:textId="77777777" w:rsidTr="0001157E">
        <w:tc>
          <w:tcPr>
            <w:tcW w:w="1214" w:type="dxa"/>
          </w:tcPr>
          <w:p w14:paraId="1C54BBD2" w14:textId="77777777" w:rsidR="002A601C" w:rsidRPr="00F332A0" w:rsidRDefault="002A601C" w:rsidP="00A127C1">
            <w:pPr>
              <w:pStyle w:val="afzendergegevens"/>
              <w:spacing w:line="240" w:lineRule="atLeast"/>
              <w:jc w:val="right"/>
              <w:rPr>
                <w:rFonts w:ascii="Arial" w:hAnsi="Arial" w:cs="Arial"/>
              </w:rPr>
            </w:pPr>
          </w:p>
        </w:tc>
        <w:tc>
          <w:tcPr>
            <w:tcW w:w="10122" w:type="dxa"/>
            <w:gridSpan w:val="3"/>
            <w:vMerge/>
          </w:tcPr>
          <w:p w14:paraId="79B61A9D" w14:textId="77777777" w:rsidR="002A601C" w:rsidRPr="00F332A0" w:rsidRDefault="002A601C" w:rsidP="00A127C1">
            <w:pPr>
              <w:pStyle w:val="afzendergegevens"/>
              <w:spacing w:line="240" w:lineRule="atLeast"/>
              <w:jc w:val="right"/>
              <w:rPr>
                <w:rFonts w:ascii="Arial" w:hAnsi="Arial" w:cs="Arial"/>
              </w:rPr>
            </w:pPr>
          </w:p>
        </w:tc>
        <w:tc>
          <w:tcPr>
            <w:tcW w:w="1062" w:type="dxa"/>
          </w:tcPr>
          <w:p w14:paraId="5A27E322" w14:textId="77777777" w:rsidR="002A601C" w:rsidRPr="00F332A0" w:rsidRDefault="002A601C" w:rsidP="00A127C1">
            <w:pPr>
              <w:pStyle w:val="afzendergegevens"/>
              <w:spacing w:line="240" w:lineRule="atLeast"/>
              <w:rPr>
                <w:rFonts w:ascii="Arial" w:hAnsi="Arial" w:cs="Arial"/>
              </w:rPr>
            </w:pPr>
          </w:p>
        </w:tc>
      </w:tr>
      <w:tr w:rsidR="00692A35" w:rsidRPr="00F332A0" w14:paraId="79912E17" w14:textId="77777777" w:rsidTr="0001157E">
        <w:tc>
          <w:tcPr>
            <w:tcW w:w="1214" w:type="dxa"/>
          </w:tcPr>
          <w:p w14:paraId="34984106" w14:textId="77777777" w:rsidR="002A601C" w:rsidRPr="00F332A0" w:rsidRDefault="002A601C" w:rsidP="00A127C1">
            <w:pPr>
              <w:pStyle w:val="afzendergegevens"/>
              <w:spacing w:line="240" w:lineRule="atLeast"/>
              <w:jc w:val="right"/>
              <w:rPr>
                <w:rFonts w:ascii="Arial" w:hAnsi="Arial" w:cs="Arial"/>
              </w:rPr>
            </w:pPr>
          </w:p>
        </w:tc>
        <w:tc>
          <w:tcPr>
            <w:tcW w:w="7416" w:type="dxa"/>
          </w:tcPr>
          <w:p w14:paraId="36FD0EB2" w14:textId="77777777" w:rsidR="002A601C" w:rsidRPr="00F332A0" w:rsidRDefault="002A601C" w:rsidP="00A127C1">
            <w:pPr>
              <w:pStyle w:val="afzendergegevens"/>
              <w:spacing w:line="240" w:lineRule="atLeast"/>
              <w:rPr>
                <w:rFonts w:ascii="Arial" w:hAnsi="Arial" w:cs="Arial"/>
              </w:rPr>
            </w:pPr>
          </w:p>
          <w:p w14:paraId="500355FA" w14:textId="77777777" w:rsidR="0001157E" w:rsidRPr="00F332A0" w:rsidRDefault="0001157E" w:rsidP="00A127C1">
            <w:pPr>
              <w:pStyle w:val="afzendergegevens"/>
              <w:spacing w:line="240" w:lineRule="atLeast"/>
              <w:rPr>
                <w:rFonts w:ascii="Arial" w:hAnsi="Arial" w:cs="Arial"/>
              </w:rPr>
            </w:pPr>
          </w:p>
        </w:tc>
        <w:tc>
          <w:tcPr>
            <w:tcW w:w="774" w:type="dxa"/>
          </w:tcPr>
          <w:p w14:paraId="2B0626A5" w14:textId="73083250" w:rsidR="002A601C" w:rsidRPr="00F332A0" w:rsidRDefault="002A601C" w:rsidP="00A127C1">
            <w:pPr>
              <w:spacing w:line="240" w:lineRule="atLeast"/>
              <w:rPr>
                <w:rFonts w:cs="Arial"/>
              </w:rPr>
            </w:pPr>
          </w:p>
        </w:tc>
        <w:tc>
          <w:tcPr>
            <w:tcW w:w="1932" w:type="dxa"/>
          </w:tcPr>
          <w:p w14:paraId="26056514" w14:textId="77777777" w:rsidR="002A601C" w:rsidRPr="00F332A0" w:rsidRDefault="002A601C" w:rsidP="00A127C1">
            <w:pPr>
              <w:pStyle w:val="afzendergegevens"/>
              <w:spacing w:line="240" w:lineRule="atLeast"/>
              <w:jc w:val="right"/>
              <w:rPr>
                <w:rFonts w:ascii="Arial" w:hAnsi="Arial" w:cs="Arial"/>
              </w:rPr>
            </w:pPr>
          </w:p>
        </w:tc>
        <w:tc>
          <w:tcPr>
            <w:tcW w:w="1062" w:type="dxa"/>
          </w:tcPr>
          <w:p w14:paraId="380381A3" w14:textId="77777777" w:rsidR="002A601C" w:rsidRPr="00F332A0" w:rsidRDefault="002A601C" w:rsidP="00A127C1">
            <w:pPr>
              <w:pStyle w:val="afzendergegevens"/>
              <w:spacing w:line="240" w:lineRule="atLeast"/>
              <w:rPr>
                <w:rFonts w:ascii="Arial" w:hAnsi="Arial" w:cs="Arial"/>
              </w:rPr>
            </w:pPr>
          </w:p>
        </w:tc>
      </w:tr>
    </w:tbl>
    <w:p w14:paraId="51A22D6D" w14:textId="3157B975" w:rsidR="00506E80" w:rsidRPr="00F332A0" w:rsidRDefault="00506E80" w:rsidP="00933837">
      <w:pPr>
        <w:spacing w:line="240" w:lineRule="atLeast"/>
        <w:rPr>
          <w:rFonts w:cs="Arial"/>
        </w:rPr>
      </w:pPr>
    </w:p>
    <w:p w14:paraId="55B59F37" w14:textId="5EF0F625" w:rsidR="00D34ECD" w:rsidRPr="00F332A0" w:rsidRDefault="00D34ECD" w:rsidP="00933837">
      <w:pPr>
        <w:spacing w:line="240" w:lineRule="atLeast"/>
        <w:rPr>
          <w:rFonts w:cs="Arial"/>
        </w:rPr>
      </w:pPr>
    </w:p>
    <w:p w14:paraId="33A9DB0C" w14:textId="4047E298" w:rsidR="00C86F12" w:rsidRPr="00F332A0" w:rsidRDefault="00C86F12" w:rsidP="00933837">
      <w:pPr>
        <w:spacing w:line="240" w:lineRule="atLeast"/>
        <w:rPr>
          <w:rFonts w:cs="Arial"/>
          <w:sz w:val="16"/>
          <w:szCs w:val="16"/>
        </w:rPr>
      </w:pPr>
    </w:p>
    <w:p w14:paraId="16451B93" w14:textId="3B779EB8" w:rsidR="00C86F12" w:rsidRPr="00F332A0" w:rsidRDefault="00C86F12" w:rsidP="00933837">
      <w:pPr>
        <w:tabs>
          <w:tab w:val="left" w:pos="7920"/>
        </w:tabs>
        <w:spacing w:line="240" w:lineRule="atLeast"/>
        <w:rPr>
          <w:rFonts w:cs="Arial"/>
          <w:sz w:val="16"/>
          <w:szCs w:val="16"/>
        </w:rPr>
      </w:pPr>
    </w:p>
    <w:p w14:paraId="743FA36D" w14:textId="048D5EBC" w:rsidR="00C86F12" w:rsidRPr="00F332A0" w:rsidRDefault="00C86F12" w:rsidP="00933837">
      <w:pPr>
        <w:spacing w:line="240" w:lineRule="atLeast"/>
        <w:rPr>
          <w:rFonts w:cs="Arial"/>
          <w:sz w:val="16"/>
          <w:szCs w:val="16"/>
        </w:rPr>
      </w:pPr>
    </w:p>
    <w:p w14:paraId="486D824F" w14:textId="5069656A" w:rsidR="00C86F12" w:rsidRPr="00F332A0" w:rsidRDefault="00C86F12" w:rsidP="00933837">
      <w:pPr>
        <w:spacing w:line="240" w:lineRule="atLeast"/>
        <w:rPr>
          <w:rFonts w:cs="Arial"/>
          <w:sz w:val="16"/>
          <w:szCs w:val="16"/>
        </w:rPr>
      </w:pPr>
    </w:p>
    <w:p w14:paraId="2C2CF854" w14:textId="34B1584B" w:rsidR="00C86F12" w:rsidRDefault="00C86F12" w:rsidP="00933837">
      <w:pPr>
        <w:spacing w:line="240" w:lineRule="atLeast"/>
        <w:rPr>
          <w:rFonts w:cs="Arial"/>
          <w:sz w:val="16"/>
          <w:szCs w:val="16"/>
        </w:rPr>
      </w:pPr>
    </w:p>
    <w:p w14:paraId="20CCA688" w14:textId="77777777" w:rsidR="00DC1EDA" w:rsidRPr="00F332A0" w:rsidRDefault="00DC1EDA" w:rsidP="00933837">
      <w:pPr>
        <w:spacing w:line="240" w:lineRule="atLeast"/>
        <w:rPr>
          <w:rFonts w:cs="Arial"/>
          <w:sz w:val="16"/>
          <w:szCs w:val="16"/>
        </w:rPr>
      </w:pPr>
    </w:p>
    <w:p w14:paraId="543F6A02" w14:textId="7888942D" w:rsidR="00C86F12" w:rsidRPr="00F332A0" w:rsidRDefault="002A601C" w:rsidP="00933837">
      <w:pPr>
        <w:tabs>
          <w:tab w:val="left" w:pos="5625"/>
        </w:tabs>
        <w:spacing w:line="240" w:lineRule="atLeast"/>
        <w:ind w:right="363"/>
        <w:rPr>
          <w:rFonts w:cs="Arial"/>
          <w:sz w:val="16"/>
          <w:szCs w:val="16"/>
        </w:rPr>
      </w:pPr>
      <w:r w:rsidRPr="00F332A0">
        <w:rPr>
          <w:rFonts w:cs="Arial"/>
          <w:sz w:val="16"/>
          <w:szCs w:val="16"/>
        </w:rPr>
        <w:tab/>
      </w:r>
    </w:p>
    <w:p w14:paraId="1FD2B11C" w14:textId="515E2CC7" w:rsidR="00C86F12" w:rsidRPr="00F332A0" w:rsidRDefault="00C86F12" w:rsidP="00933837">
      <w:pPr>
        <w:tabs>
          <w:tab w:val="left" w:pos="1095"/>
        </w:tabs>
        <w:spacing w:line="240" w:lineRule="atLeast"/>
        <w:rPr>
          <w:rFonts w:cs="Arial"/>
          <w:sz w:val="16"/>
          <w:szCs w:val="16"/>
        </w:rPr>
      </w:pPr>
      <w:r w:rsidRPr="00F332A0">
        <w:rPr>
          <w:rFonts w:cs="Arial"/>
          <w:sz w:val="16"/>
          <w:szCs w:val="16"/>
        </w:rPr>
        <w:tab/>
      </w:r>
    </w:p>
    <w:p w14:paraId="70E1459A" w14:textId="6394684C" w:rsidR="00C86F12" w:rsidRPr="00F332A0" w:rsidRDefault="00B81344" w:rsidP="00933837">
      <w:pPr>
        <w:pStyle w:val="RapportKop"/>
        <w:spacing w:line="240" w:lineRule="atLeast"/>
        <w:rPr>
          <w:rFonts w:ascii="Arial" w:hAnsi="Arial" w:cs="Arial"/>
          <w:b/>
          <w:sz w:val="30"/>
          <w:szCs w:val="30"/>
        </w:rPr>
      </w:pPr>
      <w:r w:rsidRPr="00F332A0">
        <w:rPr>
          <w:rFonts w:eastAsia="Calibri"/>
          <w:noProof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E4B8EE" wp14:editId="58EBA2DB">
                <wp:simplePos x="0" y="0"/>
                <wp:positionH relativeFrom="margin">
                  <wp:posOffset>-266700</wp:posOffset>
                </wp:positionH>
                <wp:positionV relativeFrom="margin">
                  <wp:posOffset>5436870</wp:posOffset>
                </wp:positionV>
                <wp:extent cx="4413250" cy="2146300"/>
                <wp:effectExtent l="0" t="0" r="25400" b="25400"/>
                <wp:wrapNone/>
                <wp:docPr id="16" name="Tekstvak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250" cy="2146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4C52E51" w14:textId="2A5BB6BB" w:rsidR="00B81344" w:rsidRDefault="00B81344" w:rsidP="00664867">
                            <w:pPr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 xml:space="preserve">Auteur:  </w:t>
                            </w:r>
                            <w:r>
                              <w:rPr>
                                <w:rFonts w:cs="Arial"/>
                              </w:rPr>
                              <w:tab/>
                            </w:r>
                            <w:r>
                              <w:rPr>
                                <w:rFonts w:cs="Arial"/>
                              </w:rPr>
                              <w:tab/>
                              <w:t xml:space="preserve">Jabin de Jong </w:t>
                            </w:r>
                            <w:r w:rsidRPr="006E0EDC">
                              <w:rPr>
                                <w:rFonts w:cs="Arial"/>
                              </w:rPr>
                              <w:br/>
                            </w:r>
                            <w:r>
                              <w:rPr>
                                <w:rFonts w:cs="Arial"/>
                              </w:rPr>
                              <w:t>Autorisatiedatum:</w:t>
                            </w:r>
                            <w:r>
                              <w:rPr>
                                <w:rFonts w:cs="Arial"/>
                              </w:rPr>
                              <w:tab/>
                              <w:t>29-7-2022</w:t>
                            </w:r>
                            <w:r>
                              <w:rPr>
                                <w:rFonts w:cs="Arial"/>
                              </w:rPr>
                              <w:br/>
                              <w:t>Versie:</w:t>
                            </w:r>
                            <w:r>
                              <w:rPr>
                                <w:rFonts w:cs="Arial"/>
                              </w:rPr>
                              <w:tab/>
                            </w:r>
                            <w:r>
                              <w:rPr>
                                <w:rFonts w:cs="Arial"/>
                              </w:rPr>
                              <w:tab/>
                            </w:r>
                            <w:r>
                              <w:rPr>
                                <w:rFonts w:cs="Arial"/>
                              </w:rPr>
                              <w:tab/>
                              <w:t>1.1</w:t>
                            </w:r>
                          </w:p>
                          <w:p w14:paraId="3B8E955E" w14:textId="77777777" w:rsidR="00B81344" w:rsidRPr="009B4458" w:rsidRDefault="00B81344" w:rsidP="00664867">
                            <w:pPr>
                              <w:rPr>
                                <w:rFonts w:cs="Arial"/>
                              </w:rPr>
                            </w:pPr>
                          </w:p>
                          <w:p w14:paraId="68051CF9" w14:textId="239F53C9" w:rsidR="00B81344" w:rsidRDefault="00B81344" w:rsidP="00664867">
                            <w:pPr>
                              <w:rPr>
                                <w:rFonts w:cs="Arial"/>
                              </w:rPr>
                            </w:pPr>
                            <w:r w:rsidRPr="009B4458">
                              <w:rPr>
                                <w:rFonts w:cs="Arial"/>
                              </w:rPr>
                              <w:t>Handtekening autoriserend verantwoordelijke manager:</w:t>
                            </w:r>
                            <w:r>
                              <w:rPr>
                                <w:rFonts w:cs="Arial"/>
                              </w:rPr>
                              <w:t xml:space="preserve"> </w:t>
                            </w:r>
                          </w:p>
                          <w:p w14:paraId="325E0C87" w14:textId="77777777" w:rsidR="00B81344" w:rsidRDefault="00B81344" w:rsidP="00664867">
                            <w:pPr>
                              <w:rPr>
                                <w:rFonts w:cs="Arial"/>
                              </w:rPr>
                            </w:pPr>
                          </w:p>
                          <w:p w14:paraId="5D136DF5" w14:textId="2D69B84E" w:rsidR="00B81344" w:rsidRPr="009B4458" w:rsidRDefault="00B81344" w:rsidP="00664867">
                            <w:pPr>
                              <w:rPr>
                                <w:rFonts w:cs="Arial"/>
                              </w:rPr>
                            </w:pPr>
                          </w:p>
                          <w:p w14:paraId="273576E4" w14:textId="7527EB02" w:rsidR="00B81344" w:rsidRDefault="00B81344" w:rsidP="00664867">
                            <w:pPr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 xml:space="preserve">J. Keuning </w:t>
                            </w:r>
                          </w:p>
                          <w:p w14:paraId="491EDB06" w14:textId="566B7CDA" w:rsidR="00B81344" w:rsidRDefault="00B81344" w:rsidP="00664867">
                            <w:pPr>
                              <w:rPr>
                                <w:rFonts w:cs="Arial"/>
                              </w:rPr>
                            </w:pPr>
                          </w:p>
                          <w:p w14:paraId="3FC558FC" w14:textId="4FC245B6" w:rsidR="00B81344" w:rsidRPr="009B4458" w:rsidRDefault="00B81344" w:rsidP="00664867">
                            <w:pPr>
                              <w:rPr>
                                <w:rFonts w:cs="Arial"/>
                              </w:rPr>
                            </w:pPr>
                          </w:p>
                          <w:p w14:paraId="10F3934B" w14:textId="1F52B6C8" w:rsidR="00B81344" w:rsidRPr="009B4458" w:rsidRDefault="00B81344" w:rsidP="00664867">
                            <w:pPr>
                              <w:rPr>
                                <w:rFonts w:cs="Arial"/>
                              </w:rPr>
                            </w:pPr>
                            <w:r w:rsidRPr="009B4458">
                              <w:rPr>
                                <w:rFonts w:cs="Arial"/>
                              </w:rPr>
                              <w:t>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E4B8EE" id="_x0000_t202" coordsize="21600,21600" o:spt="202" path="m,l,21600r21600,l21600,xe">
                <v:stroke joinstyle="miter"/>
                <v:path gradientshapeok="t" o:connecttype="rect"/>
              </v:shapetype>
              <v:shape id="Tekstvak 24" o:spid="_x0000_s1026" type="#_x0000_t202" style="position:absolute;margin-left:-21pt;margin-top:428.1pt;width:347.5pt;height:169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" fillcolor="window" strokecolor="#7f7f7f" strokeweight="2pt">
                <v:textbox>
                  <w:txbxContent>
                    <w:p w14:paraId="24C52E51" w14:textId="2A5BB6BB" w:rsidR="00B81344" w:rsidRDefault="00B81344" w:rsidP="00664867">
                      <w:pPr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 xml:space="preserve">Auteur:  </w:t>
                      </w:r>
                      <w:r>
                        <w:rPr>
                          <w:rFonts w:cs="Arial"/>
                        </w:rPr>
                        <w:tab/>
                      </w:r>
                      <w:r>
                        <w:rPr>
                          <w:rFonts w:cs="Arial"/>
                        </w:rPr>
                        <w:tab/>
                        <w:t xml:space="preserve">Jabin de Jong </w:t>
                      </w:r>
                      <w:r w:rsidRPr="006E0EDC">
                        <w:rPr>
                          <w:rFonts w:cs="Arial"/>
                        </w:rPr>
                        <w:br/>
                      </w:r>
                      <w:r>
                        <w:rPr>
                          <w:rFonts w:cs="Arial"/>
                        </w:rPr>
                        <w:t>Autorisatiedatum:</w:t>
                      </w:r>
                      <w:r>
                        <w:rPr>
                          <w:rFonts w:cs="Arial"/>
                        </w:rPr>
                        <w:tab/>
                        <w:t>29-7-2022</w:t>
                      </w:r>
                      <w:r>
                        <w:rPr>
                          <w:rFonts w:cs="Arial"/>
                        </w:rPr>
                        <w:br/>
                        <w:t>Versie:</w:t>
                      </w:r>
                      <w:r>
                        <w:rPr>
                          <w:rFonts w:cs="Arial"/>
                        </w:rPr>
                        <w:tab/>
                      </w:r>
                      <w:r>
                        <w:rPr>
                          <w:rFonts w:cs="Arial"/>
                        </w:rPr>
                        <w:tab/>
                      </w:r>
                      <w:r>
                        <w:rPr>
                          <w:rFonts w:cs="Arial"/>
                        </w:rPr>
                        <w:tab/>
                        <w:t>1.1</w:t>
                      </w:r>
                    </w:p>
                    <w:p w14:paraId="3B8E955E" w14:textId="77777777" w:rsidR="00B81344" w:rsidRPr="009B4458" w:rsidRDefault="00B81344" w:rsidP="00664867">
                      <w:pPr>
                        <w:rPr>
                          <w:rFonts w:cs="Arial"/>
                        </w:rPr>
                      </w:pPr>
                    </w:p>
                    <w:p w14:paraId="68051CF9" w14:textId="239F53C9" w:rsidR="00B81344" w:rsidRDefault="00B81344" w:rsidP="00664867">
                      <w:pPr>
                        <w:rPr>
                          <w:rFonts w:cs="Arial"/>
                        </w:rPr>
                      </w:pPr>
                      <w:r w:rsidRPr="009B4458">
                        <w:rPr>
                          <w:rFonts w:cs="Arial"/>
                        </w:rPr>
                        <w:t>Handtekening autoriserend verantwoordelijke manager:</w:t>
                      </w:r>
                      <w:r>
                        <w:rPr>
                          <w:rFonts w:cs="Arial"/>
                        </w:rPr>
                        <w:t xml:space="preserve"> </w:t>
                      </w:r>
                    </w:p>
                    <w:p w14:paraId="325E0C87" w14:textId="77777777" w:rsidR="00B81344" w:rsidRDefault="00B81344" w:rsidP="00664867">
                      <w:pPr>
                        <w:rPr>
                          <w:rFonts w:cs="Arial"/>
                        </w:rPr>
                      </w:pPr>
                    </w:p>
                    <w:p w14:paraId="5D136DF5" w14:textId="2D69B84E" w:rsidR="00B81344" w:rsidRPr="009B4458" w:rsidRDefault="00B81344" w:rsidP="00664867">
                      <w:pPr>
                        <w:rPr>
                          <w:rFonts w:cs="Arial"/>
                        </w:rPr>
                      </w:pPr>
                    </w:p>
                    <w:p w14:paraId="273576E4" w14:textId="7527EB02" w:rsidR="00B81344" w:rsidRDefault="00B81344" w:rsidP="00664867">
                      <w:pPr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 xml:space="preserve">J. Keuning </w:t>
                      </w:r>
                    </w:p>
                    <w:p w14:paraId="491EDB06" w14:textId="566B7CDA" w:rsidR="00B81344" w:rsidRDefault="00B81344" w:rsidP="00664867">
                      <w:pPr>
                        <w:rPr>
                          <w:rFonts w:cs="Arial"/>
                        </w:rPr>
                      </w:pPr>
                    </w:p>
                    <w:p w14:paraId="3FC558FC" w14:textId="4FC245B6" w:rsidR="00B81344" w:rsidRPr="009B4458" w:rsidRDefault="00B81344" w:rsidP="00664867">
                      <w:pPr>
                        <w:rPr>
                          <w:rFonts w:cs="Arial"/>
                        </w:rPr>
                      </w:pPr>
                    </w:p>
                    <w:p w14:paraId="10F3934B" w14:textId="1F52B6C8" w:rsidR="00B81344" w:rsidRPr="009B4458" w:rsidRDefault="00B81344" w:rsidP="00664867">
                      <w:pPr>
                        <w:rPr>
                          <w:rFonts w:cs="Arial"/>
                        </w:rPr>
                      </w:pPr>
                      <w:r w:rsidRPr="009B4458">
                        <w:rPr>
                          <w:rFonts w:cs="Arial"/>
                        </w:rPr>
                        <w:t>………………………………………………………………………………………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C1EDA">
        <w:rPr>
          <w:rFonts w:cs="Arial"/>
          <w:noProof/>
        </w:rPr>
        <w:drawing>
          <wp:anchor distT="0" distB="0" distL="114300" distR="114300" simplePos="0" relativeHeight="251665408" behindDoc="0" locked="0" layoutInCell="1" allowOverlap="1" wp14:anchorId="00A9D806" wp14:editId="4F72290A">
            <wp:simplePos x="0" y="0"/>
            <wp:positionH relativeFrom="column">
              <wp:posOffset>1581150</wp:posOffset>
            </wp:positionH>
            <wp:positionV relativeFrom="paragraph">
              <wp:posOffset>1642745</wp:posOffset>
            </wp:positionV>
            <wp:extent cx="1238250" cy="825642"/>
            <wp:effectExtent l="0" t="0" r="0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25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F12" w:rsidRPr="00F332A0">
        <w:rPr>
          <w:rFonts w:ascii="Arial" w:hAnsi="Arial" w:cs="Arial"/>
        </w:rPr>
        <w:br w:type="page"/>
      </w:r>
      <w:r w:rsidR="009F2F80" w:rsidRPr="00F332A0">
        <w:rPr>
          <w:rFonts w:ascii="Arial" w:hAnsi="Arial" w:cs="Arial"/>
          <w:b/>
          <w:sz w:val="30"/>
          <w:szCs w:val="30"/>
        </w:rPr>
        <w:lastRenderedPageBreak/>
        <w:t>Inhoudsopgave</w:t>
      </w:r>
    </w:p>
    <w:p w14:paraId="0D381B43" w14:textId="77777777" w:rsidR="00C86F12" w:rsidRPr="00F332A0" w:rsidRDefault="00C86F12" w:rsidP="00933837">
      <w:pPr>
        <w:spacing w:line="240" w:lineRule="atLeast"/>
        <w:rPr>
          <w:rFonts w:cs="Arial"/>
          <w:sz w:val="16"/>
          <w:szCs w:val="16"/>
        </w:rPr>
      </w:pPr>
    </w:p>
    <w:p w14:paraId="3C7A859F" w14:textId="77777777" w:rsidR="00C86F12" w:rsidRPr="00F332A0" w:rsidRDefault="00C86F12" w:rsidP="00933837">
      <w:pPr>
        <w:spacing w:line="240" w:lineRule="atLeast"/>
        <w:rPr>
          <w:rFonts w:cs="Arial"/>
          <w:sz w:val="16"/>
          <w:szCs w:val="16"/>
        </w:rPr>
      </w:pPr>
    </w:p>
    <w:p w14:paraId="43650C03" w14:textId="77777777" w:rsidR="00C86F12" w:rsidRPr="00F332A0" w:rsidRDefault="00C86F12" w:rsidP="00933837">
      <w:pPr>
        <w:spacing w:line="240" w:lineRule="atLeast"/>
        <w:rPr>
          <w:rFonts w:cs="Arial"/>
          <w:sz w:val="16"/>
          <w:szCs w:val="16"/>
        </w:rPr>
      </w:pPr>
    </w:p>
    <w:p w14:paraId="49D290DB" w14:textId="77777777" w:rsidR="00A778FE" w:rsidRDefault="00671543">
      <w:pPr>
        <w:pStyle w:val="Inhopg1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F332A0">
        <w:rPr>
          <w:rFonts w:cs="Arial"/>
          <w:sz w:val="16"/>
          <w:szCs w:val="16"/>
        </w:rPr>
        <w:fldChar w:fldCharType="begin"/>
      </w:r>
      <w:r w:rsidR="009F2F80" w:rsidRPr="00F332A0">
        <w:rPr>
          <w:rFonts w:cs="Arial"/>
          <w:sz w:val="16"/>
          <w:szCs w:val="16"/>
        </w:rPr>
        <w:instrText xml:space="preserve"> TOC \o "1-3" \h \z \u </w:instrText>
      </w:r>
      <w:r w:rsidRPr="00F332A0">
        <w:rPr>
          <w:rFonts w:cs="Arial"/>
          <w:sz w:val="16"/>
          <w:szCs w:val="16"/>
        </w:rPr>
        <w:fldChar w:fldCharType="separate"/>
      </w:r>
      <w:hyperlink w:anchor="_Toc93069657" w:history="1">
        <w:r w:rsidR="00A778FE" w:rsidRPr="00425E81">
          <w:rPr>
            <w:rStyle w:val="Hyperlink"/>
            <w:noProof/>
          </w:rPr>
          <w:t>2</w:t>
        </w:r>
        <w:r w:rsidR="00A778F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778FE" w:rsidRPr="00425E81">
          <w:rPr>
            <w:rStyle w:val="Hyperlink"/>
            <w:noProof/>
          </w:rPr>
          <w:t>Inleiding</w:t>
        </w:r>
        <w:r w:rsidR="00A778FE">
          <w:rPr>
            <w:noProof/>
            <w:webHidden/>
          </w:rPr>
          <w:tab/>
        </w:r>
        <w:r w:rsidR="00A778FE">
          <w:rPr>
            <w:noProof/>
            <w:webHidden/>
          </w:rPr>
          <w:fldChar w:fldCharType="begin"/>
        </w:r>
        <w:r w:rsidR="00A778FE">
          <w:rPr>
            <w:noProof/>
            <w:webHidden/>
          </w:rPr>
          <w:instrText xml:space="preserve"> PAGEREF _Toc93069657 \h </w:instrText>
        </w:r>
        <w:r w:rsidR="00A778FE">
          <w:rPr>
            <w:noProof/>
            <w:webHidden/>
          </w:rPr>
        </w:r>
        <w:r w:rsidR="00A778FE">
          <w:rPr>
            <w:noProof/>
            <w:webHidden/>
          </w:rPr>
          <w:fldChar w:fldCharType="separate"/>
        </w:r>
        <w:r w:rsidR="00D60ACC">
          <w:rPr>
            <w:noProof/>
            <w:webHidden/>
          </w:rPr>
          <w:t>3</w:t>
        </w:r>
        <w:r w:rsidR="00A778FE">
          <w:rPr>
            <w:noProof/>
            <w:webHidden/>
          </w:rPr>
          <w:fldChar w:fldCharType="end"/>
        </w:r>
      </w:hyperlink>
    </w:p>
    <w:p w14:paraId="2E0BF69B" w14:textId="77777777" w:rsidR="00A778FE" w:rsidRDefault="002D19AD">
      <w:pPr>
        <w:pStyle w:val="Inhopg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3069658" w:history="1">
        <w:r w:rsidR="00A778FE" w:rsidRPr="00425E81">
          <w:rPr>
            <w:rStyle w:val="Hyperlink"/>
            <w:noProof/>
          </w:rPr>
          <w:t>2.1.</w:t>
        </w:r>
        <w:r w:rsidR="00A778F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778FE" w:rsidRPr="00425E81">
          <w:rPr>
            <w:rStyle w:val="Hyperlink"/>
            <w:noProof/>
          </w:rPr>
          <w:t>Vergelijking met sectorgenoten</w:t>
        </w:r>
        <w:r w:rsidR="00A778FE">
          <w:rPr>
            <w:noProof/>
            <w:webHidden/>
          </w:rPr>
          <w:tab/>
        </w:r>
        <w:r w:rsidR="00A778FE">
          <w:rPr>
            <w:noProof/>
            <w:webHidden/>
          </w:rPr>
          <w:fldChar w:fldCharType="begin"/>
        </w:r>
        <w:r w:rsidR="00A778FE">
          <w:rPr>
            <w:noProof/>
            <w:webHidden/>
          </w:rPr>
          <w:instrText xml:space="preserve"> PAGEREF _Toc93069658 \h </w:instrText>
        </w:r>
        <w:r w:rsidR="00A778FE">
          <w:rPr>
            <w:noProof/>
            <w:webHidden/>
          </w:rPr>
        </w:r>
        <w:r w:rsidR="00A778FE">
          <w:rPr>
            <w:noProof/>
            <w:webHidden/>
          </w:rPr>
          <w:fldChar w:fldCharType="separate"/>
        </w:r>
        <w:r w:rsidR="00D60ACC">
          <w:rPr>
            <w:noProof/>
            <w:webHidden/>
          </w:rPr>
          <w:t>3</w:t>
        </w:r>
        <w:r w:rsidR="00A778FE">
          <w:rPr>
            <w:noProof/>
            <w:webHidden/>
          </w:rPr>
          <w:fldChar w:fldCharType="end"/>
        </w:r>
      </w:hyperlink>
    </w:p>
    <w:p w14:paraId="1C005202" w14:textId="77777777" w:rsidR="00A778FE" w:rsidRDefault="002D19AD">
      <w:pPr>
        <w:pStyle w:val="Inhopg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3069659" w:history="1">
        <w:r w:rsidR="00A778FE" w:rsidRPr="00425E81">
          <w:rPr>
            <w:rStyle w:val="Hyperlink"/>
            <w:noProof/>
          </w:rPr>
          <w:t>2.2.</w:t>
        </w:r>
        <w:r w:rsidR="00A778F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778FE" w:rsidRPr="00425E81">
          <w:rPr>
            <w:rStyle w:val="Hyperlink"/>
            <w:noProof/>
          </w:rPr>
          <w:t>Doelstellingen per scope</w:t>
        </w:r>
        <w:r w:rsidR="00A778FE">
          <w:rPr>
            <w:noProof/>
            <w:webHidden/>
          </w:rPr>
          <w:tab/>
        </w:r>
        <w:r w:rsidR="00A778FE">
          <w:rPr>
            <w:noProof/>
            <w:webHidden/>
          </w:rPr>
          <w:fldChar w:fldCharType="begin"/>
        </w:r>
        <w:r w:rsidR="00A778FE">
          <w:rPr>
            <w:noProof/>
            <w:webHidden/>
          </w:rPr>
          <w:instrText xml:space="preserve"> PAGEREF _Toc93069659 \h </w:instrText>
        </w:r>
        <w:r w:rsidR="00A778FE">
          <w:rPr>
            <w:noProof/>
            <w:webHidden/>
          </w:rPr>
        </w:r>
        <w:r w:rsidR="00A778FE">
          <w:rPr>
            <w:noProof/>
            <w:webHidden/>
          </w:rPr>
          <w:fldChar w:fldCharType="separate"/>
        </w:r>
        <w:r w:rsidR="00D60ACC">
          <w:rPr>
            <w:noProof/>
            <w:webHidden/>
          </w:rPr>
          <w:t>4</w:t>
        </w:r>
        <w:r w:rsidR="00A778FE">
          <w:rPr>
            <w:noProof/>
            <w:webHidden/>
          </w:rPr>
          <w:fldChar w:fldCharType="end"/>
        </w:r>
      </w:hyperlink>
    </w:p>
    <w:p w14:paraId="5356C4F5" w14:textId="77777777" w:rsidR="00A778FE" w:rsidRDefault="002D19AD">
      <w:pPr>
        <w:pStyle w:val="Inhopg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3069660" w:history="1">
        <w:r w:rsidR="00A778FE" w:rsidRPr="00425E81">
          <w:rPr>
            <w:rStyle w:val="Hyperlink"/>
            <w:noProof/>
          </w:rPr>
          <w:t>Voortgang doelstellingen</w:t>
        </w:r>
        <w:r w:rsidR="00A778FE">
          <w:rPr>
            <w:noProof/>
            <w:webHidden/>
          </w:rPr>
          <w:tab/>
        </w:r>
        <w:r w:rsidR="00A778FE">
          <w:rPr>
            <w:noProof/>
            <w:webHidden/>
          </w:rPr>
          <w:fldChar w:fldCharType="begin"/>
        </w:r>
        <w:r w:rsidR="00A778FE">
          <w:rPr>
            <w:noProof/>
            <w:webHidden/>
          </w:rPr>
          <w:instrText xml:space="preserve"> PAGEREF _Toc93069660 \h </w:instrText>
        </w:r>
        <w:r w:rsidR="00A778FE">
          <w:rPr>
            <w:noProof/>
            <w:webHidden/>
          </w:rPr>
        </w:r>
        <w:r w:rsidR="00A778FE">
          <w:rPr>
            <w:noProof/>
            <w:webHidden/>
          </w:rPr>
          <w:fldChar w:fldCharType="separate"/>
        </w:r>
        <w:r w:rsidR="00D60ACC">
          <w:rPr>
            <w:noProof/>
            <w:webHidden/>
          </w:rPr>
          <w:t>5</w:t>
        </w:r>
        <w:r w:rsidR="00A778FE">
          <w:rPr>
            <w:noProof/>
            <w:webHidden/>
          </w:rPr>
          <w:fldChar w:fldCharType="end"/>
        </w:r>
      </w:hyperlink>
    </w:p>
    <w:p w14:paraId="42CEC79E" w14:textId="77777777" w:rsidR="00A778FE" w:rsidRDefault="002D19AD">
      <w:pPr>
        <w:pStyle w:val="Inhopg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3069661" w:history="1">
        <w:r w:rsidR="00A778FE" w:rsidRPr="00425E81">
          <w:rPr>
            <w:rStyle w:val="Hyperlink"/>
            <w:noProof/>
          </w:rPr>
          <w:t>2.3.</w:t>
        </w:r>
        <w:r w:rsidR="00A778F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778FE" w:rsidRPr="00425E81">
          <w:rPr>
            <w:rStyle w:val="Hyperlink"/>
            <w:noProof/>
          </w:rPr>
          <w:t>Scope 1: subdoelstelling bedrijfsauto’s</w:t>
        </w:r>
        <w:r w:rsidR="00A778FE">
          <w:rPr>
            <w:noProof/>
            <w:webHidden/>
          </w:rPr>
          <w:tab/>
        </w:r>
        <w:r w:rsidR="00A778FE">
          <w:rPr>
            <w:noProof/>
            <w:webHidden/>
          </w:rPr>
          <w:fldChar w:fldCharType="begin"/>
        </w:r>
        <w:r w:rsidR="00A778FE">
          <w:rPr>
            <w:noProof/>
            <w:webHidden/>
          </w:rPr>
          <w:instrText xml:space="preserve"> PAGEREF _Toc93069661 \h </w:instrText>
        </w:r>
        <w:r w:rsidR="00A778FE">
          <w:rPr>
            <w:noProof/>
            <w:webHidden/>
          </w:rPr>
        </w:r>
        <w:r w:rsidR="00A778FE">
          <w:rPr>
            <w:noProof/>
            <w:webHidden/>
          </w:rPr>
          <w:fldChar w:fldCharType="separate"/>
        </w:r>
        <w:r w:rsidR="00D60ACC">
          <w:rPr>
            <w:noProof/>
            <w:webHidden/>
          </w:rPr>
          <w:t>5</w:t>
        </w:r>
        <w:r w:rsidR="00A778FE">
          <w:rPr>
            <w:noProof/>
            <w:webHidden/>
          </w:rPr>
          <w:fldChar w:fldCharType="end"/>
        </w:r>
      </w:hyperlink>
    </w:p>
    <w:p w14:paraId="11CCBF5C" w14:textId="77777777" w:rsidR="00A778FE" w:rsidRDefault="002D19AD">
      <w:pPr>
        <w:pStyle w:val="Inhopg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3069662" w:history="1">
        <w:r w:rsidR="00A778FE" w:rsidRPr="00425E81">
          <w:rPr>
            <w:rStyle w:val="Hyperlink"/>
            <w:noProof/>
          </w:rPr>
          <w:t>2.4.</w:t>
        </w:r>
        <w:r w:rsidR="00A778F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778FE" w:rsidRPr="00425E81">
          <w:rPr>
            <w:rStyle w:val="Hyperlink"/>
            <w:noProof/>
          </w:rPr>
          <w:t>Scope 1: subdoelstelling bedrijfsmiddelen</w:t>
        </w:r>
        <w:r w:rsidR="00A778FE">
          <w:rPr>
            <w:noProof/>
            <w:webHidden/>
          </w:rPr>
          <w:tab/>
        </w:r>
        <w:r w:rsidR="00A778FE">
          <w:rPr>
            <w:noProof/>
            <w:webHidden/>
          </w:rPr>
          <w:fldChar w:fldCharType="begin"/>
        </w:r>
        <w:r w:rsidR="00A778FE">
          <w:rPr>
            <w:noProof/>
            <w:webHidden/>
          </w:rPr>
          <w:instrText xml:space="preserve"> PAGEREF _Toc93069662 \h </w:instrText>
        </w:r>
        <w:r w:rsidR="00A778FE">
          <w:rPr>
            <w:noProof/>
            <w:webHidden/>
          </w:rPr>
        </w:r>
        <w:r w:rsidR="00A778FE">
          <w:rPr>
            <w:noProof/>
            <w:webHidden/>
          </w:rPr>
          <w:fldChar w:fldCharType="separate"/>
        </w:r>
        <w:r w:rsidR="00D60ACC">
          <w:rPr>
            <w:noProof/>
            <w:webHidden/>
          </w:rPr>
          <w:t>5</w:t>
        </w:r>
        <w:r w:rsidR="00A778FE">
          <w:rPr>
            <w:noProof/>
            <w:webHidden/>
          </w:rPr>
          <w:fldChar w:fldCharType="end"/>
        </w:r>
      </w:hyperlink>
    </w:p>
    <w:p w14:paraId="76D5E06B" w14:textId="77777777" w:rsidR="00A778FE" w:rsidRDefault="002D19AD">
      <w:pPr>
        <w:pStyle w:val="Inhopg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3069663" w:history="1">
        <w:r w:rsidR="00A778FE" w:rsidRPr="00425E81">
          <w:rPr>
            <w:rStyle w:val="Hyperlink"/>
            <w:noProof/>
          </w:rPr>
          <w:t>2.5.</w:t>
        </w:r>
        <w:r w:rsidR="00A778F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778FE" w:rsidRPr="00425E81">
          <w:rPr>
            <w:rStyle w:val="Hyperlink"/>
            <w:noProof/>
          </w:rPr>
          <w:t>Scope 1 en 2: subdoelstelling kantoren</w:t>
        </w:r>
        <w:r w:rsidR="00A778FE">
          <w:rPr>
            <w:noProof/>
            <w:webHidden/>
          </w:rPr>
          <w:tab/>
        </w:r>
        <w:r w:rsidR="00A778FE">
          <w:rPr>
            <w:noProof/>
            <w:webHidden/>
          </w:rPr>
          <w:fldChar w:fldCharType="begin"/>
        </w:r>
        <w:r w:rsidR="00A778FE">
          <w:rPr>
            <w:noProof/>
            <w:webHidden/>
          </w:rPr>
          <w:instrText xml:space="preserve"> PAGEREF _Toc93069663 \h </w:instrText>
        </w:r>
        <w:r w:rsidR="00A778FE">
          <w:rPr>
            <w:noProof/>
            <w:webHidden/>
          </w:rPr>
        </w:r>
        <w:r w:rsidR="00A778FE">
          <w:rPr>
            <w:noProof/>
            <w:webHidden/>
          </w:rPr>
          <w:fldChar w:fldCharType="separate"/>
        </w:r>
        <w:r w:rsidR="00D60ACC">
          <w:rPr>
            <w:noProof/>
            <w:webHidden/>
          </w:rPr>
          <w:t>5</w:t>
        </w:r>
        <w:r w:rsidR="00A778FE">
          <w:rPr>
            <w:noProof/>
            <w:webHidden/>
          </w:rPr>
          <w:fldChar w:fldCharType="end"/>
        </w:r>
      </w:hyperlink>
    </w:p>
    <w:p w14:paraId="060F6B53" w14:textId="77777777" w:rsidR="00A778FE" w:rsidRDefault="002D19AD">
      <w:pPr>
        <w:pStyle w:val="Inhopg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3069664" w:history="1">
        <w:r w:rsidR="00A778FE" w:rsidRPr="00425E81">
          <w:rPr>
            <w:rStyle w:val="Hyperlink"/>
            <w:noProof/>
          </w:rPr>
          <w:t>2.4</w:t>
        </w:r>
        <w:r w:rsidR="00A778F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778FE" w:rsidRPr="00425E81">
          <w:rPr>
            <w:rStyle w:val="Hyperlink"/>
            <w:noProof/>
          </w:rPr>
          <w:t>Hoofddoelstelling resultaat</w:t>
        </w:r>
        <w:r w:rsidR="00A778FE">
          <w:rPr>
            <w:noProof/>
            <w:webHidden/>
          </w:rPr>
          <w:tab/>
        </w:r>
        <w:r w:rsidR="00A778FE">
          <w:rPr>
            <w:noProof/>
            <w:webHidden/>
          </w:rPr>
          <w:fldChar w:fldCharType="begin"/>
        </w:r>
        <w:r w:rsidR="00A778FE">
          <w:rPr>
            <w:noProof/>
            <w:webHidden/>
          </w:rPr>
          <w:instrText xml:space="preserve"> PAGEREF _Toc93069664 \h </w:instrText>
        </w:r>
        <w:r w:rsidR="00A778FE">
          <w:rPr>
            <w:noProof/>
            <w:webHidden/>
          </w:rPr>
        </w:r>
        <w:r w:rsidR="00A778FE">
          <w:rPr>
            <w:noProof/>
            <w:webHidden/>
          </w:rPr>
          <w:fldChar w:fldCharType="separate"/>
        </w:r>
        <w:r w:rsidR="00D60ACC">
          <w:rPr>
            <w:noProof/>
            <w:webHidden/>
          </w:rPr>
          <w:t>6</w:t>
        </w:r>
        <w:r w:rsidR="00A778FE">
          <w:rPr>
            <w:noProof/>
            <w:webHidden/>
          </w:rPr>
          <w:fldChar w:fldCharType="end"/>
        </w:r>
      </w:hyperlink>
    </w:p>
    <w:p w14:paraId="18950BC6" w14:textId="77777777" w:rsidR="00A778FE" w:rsidRDefault="002D19AD">
      <w:pPr>
        <w:pStyle w:val="Inhopg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3069665" w:history="1">
        <w:r w:rsidR="00A778FE" w:rsidRPr="00425E81">
          <w:rPr>
            <w:rStyle w:val="Hyperlink"/>
            <w:noProof/>
          </w:rPr>
          <w:t>2.5</w:t>
        </w:r>
        <w:r w:rsidR="00A778F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778FE" w:rsidRPr="00425E81">
          <w:rPr>
            <w:rStyle w:val="Hyperlink"/>
            <w:noProof/>
          </w:rPr>
          <w:t>Doelstellingen per scope resultaat</w:t>
        </w:r>
        <w:r w:rsidR="00A778FE">
          <w:rPr>
            <w:noProof/>
            <w:webHidden/>
          </w:rPr>
          <w:tab/>
        </w:r>
        <w:r w:rsidR="00A778FE">
          <w:rPr>
            <w:noProof/>
            <w:webHidden/>
          </w:rPr>
          <w:fldChar w:fldCharType="begin"/>
        </w:r>
        <w:r w:rsidR="00A778FE">
          <w:rPr>
            <w:noProof/>
            <w:webHidden/>
          </w:rPr>
          <w:instrText xml:space="preserve"> PAGEREF _Toc93069665 \h </w:instrText>
        </w:r>
        <w:r w:rsidR="00A778FE">
          <w:rPr>
            <w:noProof/>
            <w:webHidden/>
          </w:rPr>
        </w:r>
        <w:r w:rsidR="00A778FE">
          <w:rPr>
            <w:noProof/>
            <w:webHidden/>
          </w:rPr>
          <w:fldChar w:fldCharType="separate"/>
        </w:r>
        <w:r w:rsidR="00D60ACC">
          <w:rPr>
            <w:noProof/>
            <w:webHidden/>
          </w:rPr>
          <w:t>6</w:t>
        </w:r>
        <w:r w:rsidR="00A778FE">
          <w:rPr>
            <w:noProof/>
            <w:webHidden/>
          </w:rPr>
          <w:fldChar w:fldCharType="end"/>
        </w:r>
      </w:hyperlink>
    </w:p>
    <w:p w14:paraId="28F15C62" w14:textId="77777777" w:rsidR="00A778FE" w:rsidRDefault="002D19AD">
      <w:pPr>
        <w:pStyle w:val="Inhopg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3069666" w:history="1">
        <w:r w:rsidR="00A778FE" w:rsidRPr="00425E81">
          <w:rPr>
            <w:rStyle w:val="Hyperlink"/>
            <w:noProof/>
          </w:rPr>
          <w:t>2.6</w:t>
        </w:r>
        <w:r w:rsidR="00A778F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778FE" w:rsidRPr="00425E81">
          <w:rPr>
            <w:rStyle w:val="Hyperlink"/>
            <w:noProof/>
          </w:rPr>
          <w:t>Grafiek voortgang CO</w:t>
        </w:r>
        <w:r w:rsidR="00A778FE" w:rsidRPr="00425E81">
          <w:rPr>
            <w:rStyle w:val="Hyperlink"/>
            <w:noProof/>
            <w:vertAlign w:val="subscript"/>
          </w:rPr>
          <w:t>2</w:t>
        </w:r>
        <w:r w:rsidR="00A778FE" w:rsidRPr="00425E81">
          <w:rPr>
            <w:rStyle w:val="Hyperlink"/>
            <w:noProof/>
          </w:rPr>
          <w:t xml:space="preserve"> reductie scope 1&amp;2</w:t>
        </w:r>
        <w:r w:rsidR="00A778FE">
          <w:rPr>
            <w:noProof/>
            <w:webHidden/>
          </w:rPr>
          <w:tab/>
        </w:r>
        <w:r w:rsidR="00A778FE">
          <w:rPr>
            <w:noProof/>
            <w:webHidden/>
          </w:rPr>
          <w:fldChar w:fldCharType="begin"/>
        </w:r>
        <w:r w:rsidR="00A778FE">
          <w:rPr>
            <w:noProof/>
            <w:webHidden/>
          </w:rPr>
          <w:instrText xml:space="preserve"> PAGEREF _Toc93069666 \h </w:instrText>
        </w:r>
        <w:r w:rsidR="00A778FE">
          <w:rPr>
            <w:noProof/>
            <w:webHidden/>
          </w:rPr>
        </w:r>
        <w:r w:rsidR="00A778FE">
          <w:rPr>
            <w:noProof/>
            <w:webHidden/>
          </w:rPr>
          <w:fldChar w:fldCharType="separate"/>
        </w:r>
        <w:r w:rsidR="00D60ACC">
          <w:rPr>
            <w:noProof/>
            <w:webHidden/>
          </w:rPr>
          <w:t>8</w:t>
        </w:r>
        <w:r w:rsidR="00A778FE">
          <w:rPr>
            <w:noProof/>
            <w:webHidden/>
          </w:rPr>
          <w:fldChar w:fldCharType="end"/>
        </w:r>
      </w:hyperlink>
    </w:p>
    <w:p w14:paraId="4E71F0F2" w14:textId="77777777" w:rsidR="00A778FE" w:rsidRDefault="002D19AD">
      <w:pPr>
        <w:pStyle w:val="Inhopg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3069667" w:history="1">
        <w:r w:rsidR="00A778FE" w:rsidRPr="00425E81">
          <w:rPr>
            <w:rStyle w:val="Hyperlink"/>
            <w:noProof/>
          </w:rPr>
          <w:t>3</w:t>
        </w:r>
        <w:r w:rsidR="00A778F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778FE" w:rsidRPr="00425E81">
          <w:rPr>
            <w:rStyle w:val="Hyperlink"/>
            <w:noProof/>
          </w:rPr>
          <w:t>CO</w:t>
        </w:r>
        <w:r w:rsidR="00A778FE" w:rsidRPr="00425E81">
          <w:rPr>
            <w:rStyle w:val="Hyperlink"/>
            <w:noProof/>
            <w:vertAlign w:val="subscript"/>
          </w:rPr>
          <w:t>2</w:t>
        </w:r>
        <w:r w:rsidR="00A778FE" w:rsidRPr="00425E81">
          <w:rPr>
            <w:rStyle w:val="Hyperlink"/>
            <w:noProof/>
          </w:rPr>
          <w:t xml:space="preserve"> reductieplan scope 1 &amp; 2</w:t>
        </w:r>
        <w:r w:rsidR="00A778FE">
          <w:rPr>
            <w:noProof/>
            <w:webHidden/>
          </w:rPr>
          <w:tab/>
        </w:r>
        <w:r w:rsidR="00A778FE">
          <w:rPr>
            <w:noProof/>
            <w:webHidden/>
          </w:rPr>
          <w:fldChar w:fldCharType="begin"/>
        </w:r>
        <w:r w:rsidR="00A778FE">
          <w:rPr>
            <w:noProof/>
            <w:webHidden/>
          </w:rPr>
          <w:instrText xml:space="preserve"> PAGEREF _Toc93069667 \h </w:instrText>
        </w:r>
        <w:r w:rsidR="00A778FE">
          <w:rPr>
            <w:noProof/>
            <w:webHidden/>
          </w:rPr>
        </w:r>
        <w:r w:rsidR="00A778FE">
          <w:rPr>
            <w:noProof/>
            <w:webHidden/>
          </w:rPr>
          <w:fldChar w:fldCharType="separate"/>
        </w:r>
        <w:r w:rsidR="00D60ACC">
          <w:rPr>
            <w:noProof/>
            <w:webHidden/>
          </w:rPr>
          <w:t>9</w:t>
        </w:r>
        <w:r w:rsidR="00A778FE">
          <w:rPr>
            <w:noProof/>
            <w:webHidden/>
          </w:rPr>
          <w:fldChar w:fldCharType="end"/>
        </w:r>
      </w:hyperlink>
    </w:p>
    <w:p w14:paraId="0435497C" w14:textId="77777777" w:rsidR="00A778FE" w:rsidRDefault="002D19AD">
      <w:pPr>
        <w:pStyle w:val="Inhopg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3069668" w:history="1">
        <w:r w:rsidR="00A778FE" w:rsidRPr="00425E81">
          <w:rPr>
            <w:rStyle w:val="Hyperlink"/>
            <w:noProof/>
          </w:rPr>
          <w:t>3.4</w:t>
        </w:r>
        <w:r w:rsidR="00A778F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778FE" w:rsidRPr="00425E81">
          <w:rPr>
            <w:rStyle w:val="Hyperlink"/>
            <w:noProof/>
          </w:rPr>
          <w:t>Reductie per maatregel en bijbehorend tijdspad</w:t>
        </w:r>
        <w:r w:rsidR="00A778FE">
          <w:rPr>
            <w:noProof/>
            <w:webHidden/>
          </w:rPr>
          <w:tab/>
        </w:r>
        <w:r w:rsidR="00A778FE">
          <w:rPr>
            <w:noProof/>
            <w:webHidden/>
          </w:rPr>
          <w:fldChar w:fldCharType="begin"/>
        </w:r>
        <w:r w:rsidR="00A778FE">
          <w:rPr>
            <w:noProof/>
            <w:webHidden/>
          </w:rPr>
          <w:instrText xml:space="preserve"> PAGEREF _Toc93069668 \h </w:instrText>
        </w:r>
        <w:r w:rsidR="00A778FE">
          <w:rPr>
            <w:noProof/>
            <w:webHidden/>
          </w:rPr>
        </w:r>
        <w:r w:rsidR="00A778FE">
          <w:rPr>
            <w:noProof/>
            <w:webHidden/>
          </w:rPr>
          <w:fldChar w:fldCharType="separate"/>
        </w:r>
        <w:r w:rsidR="00D60ACC">
          <w:rPr>
            <w:noProof/>
            <w:webHidden/>
          </w:rPr>
          <w:t>9</w:t>
        </w:r>
        <w:r w:rsidR="00A778FE">
          <w:rPr>
            <w:noProof/>
            <w:webHidden/>
          </w:rPr>
          <w:fldChar w:fldCharType="end"/>
        </w:r>
      </w:hyperlink>
    </w:p>
    <w:p w14:paraId="0B50DE29" w14:textId="77777777" w:rsidR="00A778FE" w:rsidRDefault="002D19AD">
      <w:pPr>
        <w:pStyle w:val="Inhopg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3069669" w:history="1">
        <w:r w:rsidR="00A778FE" w:rsidRPr="00425E81">
          <w:rPr>
            <w:rStyle w:val="Hyperlink"/>
            <w:noProof/>
          </w:rPr>
          <w:t>3.5</w:t>
        </w:r>
        <w:r w:rsidR="00A778F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778FE" w:rsidRPr="00425E81">
          <w:rPr>
            <w:rStyle w:val="Hyperlink"/>
            <w:noProof/>
          </w:rPr>
          <w:t>Verantwoordelijke, middelen en KPI’s</w:t>
        </w:r>
        <w:r w:rsidR="00A778FE">
          <w:rPr>
            <w:noProof/>
            <w:webHidden/>
          </w:rPr>
          <w:tab/>
        </w:r>
        <w:r w:rsidR="00A778FE">
          <w:rPr>
            <w:noProof/>
            <w:webHidden/>
          </w:rPr>
          <w:fldChar w:fldCharType="begin"/>
        </w:r>
        <w:r w:rsidR="00A778FE">
          <w:rPr>
            <w:noProof/>
            <w:webHidden/>
          </w:rPr>
          <w:instrText xml:space="preserve"> PAGEREF _Toc93069669 \h </w:instrText>
        </w:r>
        <w:r w:rsidR="00A778FE">
          <w:rPr>
            <w:noProof/>
            <w:webHidden/>
          </w:rPr>
        </w:r>
        <w:r w:rsidR="00A778FE">
          <w:rPr>
            <w:noProof/>
            <w:webHidden/>
          </w:rPr>
          <w:fldChar w:fldCharType="separate"/>
        </w:r>
        <w:r w:rsidR="00D60ACC">
          <w:rPr>
            <w:noProof/>
            <w:webHidden/>
          </w:rPr>
          <w:t>10</w:t>
        </w:r>
        <w:r w:rsidR="00A778FE">
          <w:rPr>
            <w:noProof/>
            <w:webHidden/>
          </w:rPr>
          <w:fldChar w:fldCharType="end"/>
        </w:r>
      </w:hyperlink>
    </w:p>
    <w:p w14:paraId="386782A4" w14:textId="77777777" w:rsidR="00A778FE" w:rsidRDefault="002D19AD">
      <w:pPr>
        <w:pStyle w:val="Inhopg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3069670" w:history="1">
        <w:r w:rsidR="00A778FE" w:rsidRPr="00425E81">
          <w:rPr>
            <w:rStyle w:val="Hyperlink"/>
            <w:noProof/>
          </w:rPr>
          <w:t>4</w:t>
        </w:r>
        <w:r w:rsidR="00A778F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778FE" w:rsidRPr="00425E81">
          <w:rPr>
            <w:rStyle w:val="Hyperlink"/>
            <w:noProof/>
          </w:rPr>
          <w:t>CO</w:t>
        </w:r>
        <w:r w:rsidR="00A778FE" w:rsidRPr="00425E81">
          <w:rPr>
            <w:rStyle w:val="Hyperlink"/>
            <w:noProof/>
            <w:vertAlign w:val="subscript"/>
          </w:rPr>
          <w:t>2</w:t>
        </w:r>
        <w:r w:rsidR="00A778FE" w:rsidRPr="00425E81">
          <w:rPr>
            <w:rStyle w:val="Hyperlink"/>
            <w:noProof/>
          </w:rPr>
          <w:t xml:space="preserve"> reductieplan scope 3</w:t>
        </w:r>
        <w:r w:rsidR="00A778FE">
          <w:rPr>
            <w:noProof/>
            <w:webHidden/>
          </w:rPr>
          <w:tab/>
        </w:r>
        <w:r w:rsidR="00A778FE">
          <w:rPr>
            <w:noProof/>
            <w:webHidden/>
          </w:rPr>
          <w:fldChar w:fldCharType="begin"/>
        </w:r>
        <w:r w:rsidR="00A778FE">
          <w:rPr>
            <w:noProof/>
            <w:webHidden/>
          </w:rPr>
          <w:instrText xml:space="preserve"> PAGEREF _Toc93069670 \h </w:instrText>
        </w:r>
        <w:r w:rsidR="00A778FE">
          <w:rPr>
            <w:noProof/>
            <w:webHidden/>
          </w:rPr>
        </w:r>
        <w:r w:rsidR="00A778FE">
          <w:rPr>
            <w:noProof/>
            <w:webHidden/>
          </w:rPr>
          <w:fldChar w:fldCharType="separate"/>
        </w:r>
        <w:r w:rsidR="00D60ACC">
          <w:rPr>
            <w:noProof/>
            <w:webHidden/>
          </w:rPr>
          <w:t>11</w:t>
        </w:r>
        <w:r w:rsidR="00A778FE">
          <w:rPr>
            <w:noProof/>
            <w:webHidden/>
          </w:rPr>
          <w:fldChar w:fldCharType="end"/>
        </w:r>
      </w:hyperlink>
    </w:p>
    <w:p w14:paraId="760BACCF" w14:textId="77777777" w:rsidR="00A778FE" w:rsidRDefault="002D19AD">
      <w:pPr>
        <w:pStyle w:val="Inhopg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3069671" w:history="1">
        <w:r w:rsidR="00A778FE" w:rsidRPr="00425E81">
          <w:rPr>
            <w:rStyle w:val="Hyperlink"/>
            <w:noProof/>
          </w:rPr>
          <w:t>4.4</w:t>
        </w:r>
        <w:r w:rsidR="00A778F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778FE" w:rsidRPr="00425E81">
          <w:rPr>
            <w:rStyle w:val="Hyperlink"/>
            <w:noProof/>
          </w:rPr>
          <w:t>Voortgang scope 3</w:t>
        </w:r>
        <w:r w:rsidR="00A778FE">
          <w:rPr>
            <w:noProof/>
            <w:webHidden/>
          </w:rPr>
          <w:tab/>
        </w:r>
        <w:r w:rsidR="00A778FE">
          <w:rPr>
            <w:noProof/>
            <w:webHidden/>
          </w:rPr>
          <w:fldChar w:fldCharType="begin"/>
        </w:r>
        <w:r w:rsidR="00A778FE">
          <w:rPr>
            <w:noProof/>
            <w:webHidden/>
          </w:rPr>
          <w:instrText xml:space="preserve"> PAGEREF _Toc93069671 \h </w:instrText>
        </w:r>
        <w:r w:rsidR="00A778FE">
          <w:rPr>
            <w:noProof/>
            <w:webHidden/>
          </w:rPr>
        </w:r>
        <w:r w:rsidR="00A778FE">
          <w:rPr>
            <w:noProof/>
            <w:webHidden/>
          </w:rPr>
          <w:fldChar w:fldCharType="separate"/>
        </w:r>
        <w:r w:rsidR="00D60ACC">
          <w:rPr>
            <w:noProof/>
            <w:webHidden/>
          </w:rPr>
          <w:t>11</w:t>
        </w:r>
        <w:r w:rsidR="00A778FE">
          <w:rPr>
            <w:noProof/>
            <w:webHidden/>
          </w:rPr>
          <w:fldChar w:fldCharType="end"/>
        </w:r>
      </w:hyperlink>
    </w:p>
    <w:p w14:paraId="38F17C3B" w14:textId="77777777" w:rsidR="00A778FE" w:rsidRDefault="002D19AD">
      <w:pPr>
        <w:pStyle w:val="Inhopg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3069672" w:history="1">
        <w:r w:rsidR="00A778FE" w:rsidRPr="00425E81">
          <w:rPr>
            <w:rStyle w:val="Hyperlink"/>
            <w:noProof/>
          </w:rPr>
          <w:t>Bijlage A: Inventarisatie reductiemogelijkheden scope 1 &amp; 2</w:t>
        </w:r>
        <w:r w:rsidR="00A778FE">
          <w:rPr>
            <w:noProof/>
            <w:webHidden/>
          </w:rPr>
          <w:tab/>
        </w:r>
        <w:r w:rsidR="00A778FE">
          <w:rPr>
            <w:noProof/>
            <w:webHidden/>
          </w:rPr>
          <w:fldChar w:fldCharType="begin"/>
        </w:r>
        <w:r w:rsidR="00A778FE">
          <w:rPr>
            <w:noProof/>
            <w:webHidden/>
          </w:rPr>
          <w:instrText xml:space="preserve"> PAGEREF _Toc93069672 \h </w:instrText>
        </w:r>
        <w:r w:rsidR="00A778FE">
          <w:rPr>
            <w:noProof/>
            <w:webHidden/>
          </w:rPr>
        </w:r>
        <w:r w:rsidR="00A778FE">
          <w:rPr>
            <w:noProof/>
            <w:webHidden/>
          </w:rPr>
          <w:fldChar w:fldCharType="separate"/>
        </w:r>
        <w:r w:rsidR="00D60ACC">
          <w:rPr>
            <w:noProof/>
            <w:webHidden/>
          </w:rPr>
          <w:t>13</w:t>
        </w:r>
        <w:r w:rsidR="00A778FE">
          <w:rPr>
            <w:noProof/>
            <w:webHidden/>
          </w:rPr>
          <w:fldChar w:fldCharType="end"/>
        </w:r>
      </w:hyperlink>
    </w:p>
    <w:p w14:paraId="2337C704" w14:textId="77777777" w:rsidR="00A778FE" w:rsidRDefault="002D19AD">
      <w:pPr>
        <w:pStyle w:val="Inhopg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3069673" w:history="1">
        <w:r w:rsidR="00A778FE" w:rsidRPr="00425E81">
          <w:rPr>
            <w:rStyle w:val="Hyperlink"/>
            <w:noProof/>
          </w:rPr>
          <w:t>Bijlage B: Volledige omschrijving duurzame projecten</w:t>
        </w:r>
        <w:r w:rsidR="00A778FE">
          <w:rPr>
            <w:noProof/>
            <w:webHidden/>
          </w:rPr>
          <w:tab/>
        </w:r>
        <w:r w:rsidR="00A778FE">
          <w:rPr>
            <w:noProof/>
            <w:webHidden/>
          </w:rPr>
          <w:fldChar w:fldCharType="begin"/>
        </w:r>
        <w:r w:rsidR="00A778FE">
          <w:rPr>
            <w:noProof/>
            <w:webHidden/>
          </w:rPr>
          <w:instrText xml:space="preserve"> PAGEREF _Toc93069673 \h </w:instrText>
        </w:r>
        <w:r w:rsidR="00A778FE">
          <w:rPr>
            <w:noProof/>
            <w:webHidden/>
          </w:rPr>
        </w:r>
        <w:r w:rsidR="00A778FE">
          <w:rPr>
            <w:noProof/>
            <w:webHidden/>
          </w:rPr>
          <w:fldChar w:fldCharType="separate"/>
        </w:r>
        <w:r w:rsidR="00D60ACC">
          <w:rPr>
            <w:noProof/>
            <w:webHidden/>
          </w:rPr>
          <w:t>16</w:t>
        </w:r>
        <w:r w:rsidR="00A778FE">
          <w:rPr>
            <w:noProof/>
            <w:webHidden/>
          </w:rPr>
          <w:fldChar w:fldCharType="end"/>
        </w:r>
      </w:hyperlink>
    </w:p>
    <w:p w14:paraId="19798C9D" w14:textId="77777777" w:rsidR="00C86F12" w:rsidRPr="00F332A0" w:rsidRDefault="00671543" w:rsidP="00933837">
      <w:pPr>
        <w:spacing w:line="240" w:lineRule="atLeast"/>
        <w:rPr>
          <w:rFonts w:cs="Arial"/>
          <w:sz w:val="16"/>
          <w:szCs w:val="16"/>
        </w:rPr>
      </w:pPr>
      <w:r w:rsidRPr="00F332A0">
        <w:rPr>
          <w:rFonts w:cs="Arial"/>
          <w:sz w:val="16"/>
          <w:szCs w:val="16"/>
        </w:rPr>
        <w:fldChar w:fldCharType="end"/>
      </w:r>
    </w:p>
    <w:p w14:paraId="671413F6" w14:textId="77777777" w:rsidR="00C86F12" w:rsidRPr="00F332A0" w:rsidRDefault="00C86F12" w:rsidP="00933837">
      <w:pPr>
        <w:spacing w:line="240" w:lineRule="atLeast"/>
        <w:rPr>
          <w:rFonts w:cs="Arial"/>
          <w:sz w:val="16"/>
          <w:szCs w:val="16"/>
        </w:rPr>
      </w:pPr>
    </w:p>
    <w:p w14:paraId="084EB5AA" w14:textId="77777777" w:rsidR="00C86F12" w:rsidRPr="00F332A0" w:rsidRDefault="00C86F12" w:rsidP="00933837">
      <w:pPr>
        <w:spacing w:line="240" w:lineRule="atLeast"/>
        <w:rPr>
          <w:rFonts w:cs="Arial"/>
          <w:sz w:val="16"/>
          <w:szCs w:val="16"/>
        </w:rPr>
      </w:pPr>
    </w:p>
    <w:p w14:paraId="4E9BE072" w14:textId="77777777" w:rsidR="00C86F12" w:rsidRPr="00F332A0" w:rsidRDefault="00C86F12" w:rsidP="00933837">
      <w:pPr>
        <w:spacing w:line="240" w:lineRule="atLeast"/>
        <w:rPr>
          <w:rFonts w:cs="Arial"/>
          <w:sz w:val="16"/>
          <w:szCs w:val="16"/>
        </w:rPr>
      </w:pPr>
    </w:p>
    <w:p w14:paraId="3EDD27AB" w14:textId="77777777" w:rsidR="00CF75B5" w:rsidRDefault="00E77C14" w:rsidP="00CB5F79">
      <w:pPr>
        <w:pStyle w:val="Kop1"/>
      </w:pPr>
      <w:r w:rsidRPr="00F332A0">
        <w:br w:type="page"/>
      </w:r>
      <w:bookmarkStart w:id="0" w:name="_Toc252368533"/>
    </w:p>
    <w:p w14:paraId="4CFE5D44" w14:textId="45478EC8" w:rsidR="00CB5F79" w:rsidRPr="00F332A0" w:rsidRDefault="00CB5F79" w:rsidP="00CB5F79">
      <w:pPr>
        <w:pStyle w:val="Kop1"/>
      </w:pPr>
      <w:bookmarkStart w:id="1" w:name="_Toc93069657"/>
      <w:r w:rsidRPr="00F332A0">
        <w:lastRenderedPageBreak/>
        <w:t>Inleiding</w:t>
      </w:r>
      <w:bookmarkEnd w:id="1"/>
      <w:r w:rsidRPr="00F332A0">
        <w:t xml:space="preserve"> </w:t>
      </w:r>
      <w:bookmarkEnd w:id="0"/>
    </w:p>
    <w:p w14:paraId="72C4E92E" w14:textId="1F3D8A3C" w:rsidR="007960C9" w:rsidRPr="00F332A0" w:rsidRDefault="00CB5F79" w:rsidP="002A5CA6">
      <w:pPr>
        <w:jc w:val="both"/>
        <w:rPr>
          <w:rFonts w:cs="Arial"/>
        </w:rPr>
      </w:pPr>
      <w:r w:rsidRPr="00F332A0">
        <w:rPr>
          <w:rFonts w:cs="Arial"/>
        </w:rPr>
        <w:t>In dit document word</w:t>
      </w:r>
      <w:r w:rsidR="000110F6" w:rsidRPr="00F332A0">
        <w:rPr>
          <w:rFonts w:cs="Arial"/>
        </w:rPr>
        <w:t>en</w:t>
      </w:r>
      <w:r w:rsidRPr="00F332A0">
        <w:rPr>
          <w:rFonts w:cs="Arial"/>
        </w:rPr>
        <w:t xml:space="preserve"> de scope 1 &amp; 2 CO</w:t>
      </w:r>
      <w:r w:rsidRPr="00F332A0">
        <w:rPr>
          <w:rFonts w:cs="Arial"/>
          <w:vertAlign w:val="subscript"/>
        </w:rPr>
        <w:t>2</w:t>
      </w:r>
      <w:r w:rsidRPr="00F332A0">
        <w:rPr>
          <w:rFonts w:cs="Arial"/>
        </w:rPr>
        <w:t xml:space="preserve"> reductiedoelstelling van </w:t>
      </w:r>
      <w:r w:rsidR="0001157E" w:rsidRPr="00F332A0">
        <w:rPr>
          <w:rFonts w:cs="Arial"/>
        </w:rPr>
        <w:t>Friso Bouwgroep</w:t>
      </w:r>
      <w:r w:rsidR="000C5C6B" w:rsidRPr="00F332A0">
        <w:rPr>
          <w:rFonts w:cs="Arial"/>
        </w:rPr>
        <w:t xml:space="preserve"> </w:t>
      </w:r>
      <w:r w:rsidR="002A5CA6" w:rsidRPr="00F332A0">
        <w:rPr>
          <w:rFonts w:cs="Arial"/>
        </w:rPr>
        <w:t xml:space="preserve"> gepresenteerd en de voortgang van de </w:t>
      </w:r>
      <w:r w:rsidR="0050184E" w:rsidRPr="00F332A0">
        <w:rPr>
          <w:rFonts w:cs="Arial"/>
        </w:rPr>
        <w:t>CO</w:t>
      </w:r>
      <w:r w:rsidR="0050184E" w:rsidRPr="00F332A0">
        <w:rPr>
          <w:rFonts w:cs="Arial"/>
          <w:vertAlign w:val="subscript"/>
        </w:rPr>
        <w:t>2</w:t>
      </w:r>
      <w:r w:rsidR="002A5CA6" w:rsidRPr="00F332A0">
        <w:rPr>
          <w:rFonts w:cs="Arial"/>
        </w:rPr>
        <w:t xml:space="preserve"> reductie beoordeeld. </w:t>
      </w:r>
      <w:r w:rsidR="000110F6" w:rsidRPr="00F332A0">
        <w:rPr>
          <w:rFonts w:cs="Arial"/>
        </w:rPr>
        <w:t xml:space="preserve">Voorafgaand hieraan is de </w:t>
      </w:r>
      <w:r w:rsidRPr="00F332A0">
        <w:rPr>
          <w:rFonts w:cs="Arial"/>
        </w:rPr>
        <w:t>CO</w:t>
      </w:r>
      <w:r w:rsidRPr="00F332A0">
        <w:rPr>
          <w:rFonts w:cs="Arial"/>
          <w:vertAlign w:val="subscript"/>
        </w:rPr>
        <w:t>2</w:t>
      </w:r>
      <w:r w:rsidRPr="00F332A0">
        <w:rPr>
          <w:rFonts w:cs="Arial"/>
        </w:rPr>
        <w:t xml:space="preserve"> footprint </w:t>
      </w:r>
      <w:r w:rsidR="000110F6" w:rsidRPr="00F332A0">
        <w:rPr>
          <w:rFonts w:cs="Arial"/>
        </w:rPr>
        <w:t xml:space="preserve">opgesteld </w:t>
      </w:r>
      <w:r w:rsidRPr="00F332A0">
        <w:rPr>
          <w:rFonts w:cs="Arial"/>
        </w:rPr>
        <w:t>voor scope 1</w:t>
      </w:r>
      <w:r w:rsidR="000110F6" w:rsidRPr="00F332A0">
        <w:rPr>
          <w:rFonts w:cs="Arial"/>
        </w:rPr>
        <w:t xml:space="preserve"> &amp;</w:t>
      </w:r>
      <w:r w:rsidRPr="00F332A0">
        <w:rPr>
          <w:rFonts w:cs="Arial"/>
        </w:rPr>
        <w:t xml:space="preserve"> 2 volgens eisen zoals gesteld in </w:t>
      </w:r>
      <w:r w:rsidR="000110F6" w:rsidRPr="00F332A0">
        <w:rPr>
          <w:rFonts w:cs="Arial"/>
        </w:rPr>
        <w:t>ISO14064-1</w:t>
      </w:r>
      <w:r w:rsidR="000110F6" w:rsidRPr="00F332A0">
        <w:rPr>
          <w:rFonts w:cs="Arial"/>
          <w:vertAlign w:val="superscript"/>
        </w:rPr>
        <w:t xml:space="preserve"> </w:t>
      </w:r>
      <w:r w:rsidR="000110F6" w:rsidRPr="00F332A0">
        <w:rPr>
          <w:rFonts w:cs="Arial"/>
        </w:rPr>
        <w:t>en het GHG P</w:t>
      </w:r>
      <w:r w:rsidRPr="00F332A0">
        <w:rPr>
          <w:rFonts w:cs="Arial"/>
        </w:rPr>
        <w:t xml:space="preserve">rotocol. </w:t>
      </w:r>
    </w:p>
    <w:p w14:paraId="3782F788" w14:textId="77777777" w:rsidR="007960C9" w:rsidRPr="00F332A0" w:rsidRDefault="007960C9" w:rsidP="002A5CA6">
      <w:pPr>
        <w:jc w:val="both"/>
        <w:rPr>
          <w:rFonts w:cs="Arial"/>
        </w:rPr>
      </w:pPr>
    </w:p>
    <w:p w14:paraId="0CAD4DB3" w14:textId="1C9298D0" w:rsidR="00262CA0" w:rsidRPr="00F332A0" w:rsidRDefault="00262CA0" w:rsidP="002A5CA6">
      <w:pPr>
        <w:jc w:val="both"/>
        <w:rPr>
          <w:rFonts w:cs="Arial"/>
        </w:rPr>
      </w:pPr>
      <w:r w:rsidRPr="00F332A0">
        <w:rPr>
          <w:rFonts w:cs="Arial"/>
        </w:rPr>
        <w:t>Voor het bepalen van de CO</w:t>
      </w:r>
      <w:r w:rsidRPr="00F332A0">
        <w:rPr>
          <w:rFonts w:cs="Arial"/>
          <w:vertAlign w:val="subscript"/>
        </w:rPr>
        <w:t>2</w:t>
      </w:r>
      <w:r w:rsidRPr="00F332A0">
        <w:rPr>
          <w:rFonts w:cs="Arial"/>
        </w:rPr>
        <w:t xml:space="preserve"> reducerende maatregelen die binnen </w:t>
      </w:r>
      <w:r w:rsidR="0001157E" w:rsidRPr="00F332A0">
        <w:rPr>
          <w:rFonts w:cs="Arial"/>
        </w:rPr>
        <w:t>Friso Bouwgroep</w:t>
      </w:r>
      <w:r w:rsidRPr="00F332A0">
        <w:rPr>
          <w:rFonts w:cs="Arial"/>
        </w:rPr>
        <w:t xml:space="preserve"> toegepast kunnen worden, is eerst een inventarisatie van mogelijke reductiemaatregelen uitgevoerd. Deze inventarisatie is beschreven in Bijlage A van dit document. Aan de hand van de maatregelen die voor </w:t>
      </w:r>
      <w:r w:rsidR="0001157E" w:rsidRPr="00F332A0">
        <w:rPr>
          <w:rFonts w:cs="Arial"/>
        </w:rPr>
        <w:t>Friso Bouwgroep</w:t>
      </w:r>
      <w:r w:rsidRPr="00F332A0">
        <w:rPr>
          <w:rFonts w:cs="Arial"/>
        </w:rPr>
        <w:t xml:space="preserve"> relevant zijn, is vervolgens het CO</w:t>
      </w:r>
      <w:r w:rsidRPr="00F332A0">
        <w:rPr>
          <w:rFonts w:cs="Arial"/>
          <w:vertAlign w:val="subscript"/>
        </w:rPr>
        <w:t>2</w:t>
      </w:r>
      <w:r w:rsidRPr="00F332A0">
        <w:rPr>
          <w:rFonts w:cs="Arial"/>
        </w:rPr>
        <w:t xml:space="preserve"> reductieplan opgesteld. In dit CO</w:t>
      </w:r>
      <w:r w:rsidRPr="00F332A0">
        <w:rPr>
          <w:rFonts w:cs="Arial"/>
          <w:vertAlign w:val="subscript"/>
        </w:rPr>
        <w:t>2</w:t>
      </w:r>
      <w:r w:rsidRPr="00F332A0">
        <w:rPr>
          <w:rFonts w:cs="Arial"/>
        </w:rPr>
        <w:t xml:space="preserve"> reductieplan worden de reductiedoelstellingen en daarbij horende maatregelen beschreven.</w:t>
      </w:r>
    </w:p>
    <w:p w14:paraId="6F8A790F" w14:textId="77777777" w:rsidR="00262CA0" w:rsidRPr="00F332A0" w:rsidRDefault="00262CA0" w:rsidP="002A5CA6">
      <w:pPr>
        <w:jc w:val="both"/>
        <w:rPr>
          <w:rFonts w:cs="Arial"/>
        </w:rPr>
      </w:pPr>
    </w:p>
    <w:p w14:paraId="77C80F6B" w14:textId="365F00D0" w:rsidR="002A5CA6" w:rsidRPr="00F332A0" w:rsidRDefault="002A5CA6" w:rsidP="002A5CA6">
      <w:pPr>
        <w:jc w:val="both"/>
        <w:rPr>
          <w:rFonts w:cs="Arial"/>
        </w:rPr>
      </w:pPr>
      <w:r w:rsidRPr="00F332A0">
        <w:rPr>
          <w:rFonts w:cs="Arial"/>
        </w:rPr>
        <w:t>Onderstaand wordt</w:t>
      </w:r>
      <w:r w:rsidR="00CB5F79" w:rsidRPr="00F332A0">
        <w:rPr>
          <w:rFonts w:cs="Arial"/>
        </w:rPr>
        <w:t xml:space="preserve"> de </w:t>
      </w:r>
      <w:r w:rsidRPr="00F332A0">
        <w:rPr>
          <w:rFonts w:cs="Arial"/>
        </w:rPr>
        <w:t>hoofd</w:t>
      </w:r>
      <w:r w:rsidR="00CB5F79" w:rsidRPr="00F332A0">
        <w:rPr>
          <w:rFonts w:cs="Arial"/>
        </w:rPr>
        <w:t>doelstelling</w:t>
      </w:r>
      <w:r w:rsidRPr="00F332A0">
        <w:rPr>
          <w:rFonts w:cs="Arial"/>
        </w:rPr>
        <w:t xml:space="preserve"> van het bedrijf</w:t>
      </w:r>
      <w:r w:rsidR="00CB5F79" w:rsidRPr="00F332A0">
        <w:rPr>
          <w:rFonts w:cs="Arial"/>
        </w:rPr>
        <w:t xml:space="preserve"> gepresenteerd. </w:t>
      </w:r>
      <w:r w:rsidR="000110F6" w:rsidRPr="00F332A0">
        <w:rPr>
          <w:rFonts w:cs="Arial"/>
        </w:rPr>
        <w:t>In h</w:t>
      </w:r>
      <w:r w:rsidR="00CB5F79" w:rsidRPr="00F332A0">
        <w:rPr>
          <w:rFonts w:cs="Arial"/>
        </w:rPr>
        <w:t xml:space="preserve">oofdstuk 2 </w:t>
      </w:r>
      <w:r w:rsidRPr="00F332A0">
        <w:rPr>
          <w:rFonts w:cs="Arial"/>
        </w:rPr>
        <w:t>is deze hoofddoelstelling nader uitgewerkt in</w:t>
      </w:r>
      <w:r w:rsidR="000110F6" w:rsidRPr="00F332A0">
        <w:rPr>
          <w:rFonts w:cs="Arial"/>
        </w:rPr>
        <w:t xml:space="preserve"> subdoelstellingen</w:t>
      </w:r>
      <w:r w:rsidR="007960C9" w:rsidRPr="00F332A0">
        <w:rPr>
          <w:rFonts w:cs="Arial"/>
        </w:rPr>
        <w:t xml:space="preserve"> en de voortgang daarvan</w:t>
      </w:r>
      <w:r w:rsidRPr="00F332A0">
        <w:rPr>
          <w:rFonts w:cs="Arial"/>
        </w:rPr>
        <w:t>.</w:t>
      </w:r>
      <w:r w:rsidR="000110F6" w:rsidRPr="00F332A0">
        <w:rPr>
          <w:rFonts w:cs="Arial"/>
        </w:rPr>
        <w:t xml:space="preserve"> </w:t>
      </w:r>
      <w:r w:rsidRPr="00F332A0">
        <w:rPr>
          <w:rFonts w:cs="Arial"/>
        </w:rPr>
        <w:t>In hoofdstuk 3 wordt vervolgens het plan van aanpak en de status van de uit te voeren maatregelen beschreven.</w:t>
      </w:r>
      <w:r w:rsidR="00CB5F79" w:rsidRPr="00F332A0">
        <w:rPr>
          <w:rFonts w:cs="Arial"/>
        </w:rPr>
        <w:t xml:space="preserve"> </w:t>
      </w:r>
    </w:p>
    <w:p w14:paraId="12F21FF8" w14:textId="77777777" w:rsidR="00977C2C" w:rsidRPr="00F332A0" w:rsidRDefault="00977C2C" w:rsidP="002A5CA6">
      <w:pPr>
        <w:jc w:val="both"/>
        <w:rPr>
          <w:rFonts w:cs="Arial"/>
        </w:rPr>
      </w:pPr>
    </w:p>
    <w:p w14:paraId="3B471820" w14:textId="77777777" w:rsidR="00F93B3C" w:rsidRPr="00F332A0" w:rsidRDefault="002A5CA6" w:rsidP="002A5CA6">
      <w:pPr>
        <w:jc w:val="both"/>
        <w:rPr>
          <w:rFonts w:cs="Arial"/>
        </w:rPr>
      </w:pPr>
      <w:r w:rsidRPr="00F332A0">
        <w:rPr>
          <w:rFonts w:cs="Arial"/>
        </w:rPr>
        <w:t>Dit reductieplan is</w:t>
      </w:r>
      <w:r w:rsidR="00CB5F79" w:rsidRPr="00F332A0">
        <w:rPr>
          <w:rFonts w:cs="Arial"/>
        </w:rPr>
        <w:t xml:space="preserve"> opg</w:t>
      </w:r>
      <w:r w:rsidR="000110F6" w:rsidRPr="00F332A0">
        <w:rPr>
          <w:rFonts w:cs="Arial"/>
        </w:rPr>
        <w:t>esteld in over</w:t>
      </w:r>
      <w:r w:rsidRPr="00F332A0">
        <w:rPr>
          <w:rFonts w:cs="Arial"/>
        </w:rPr>
        <w:t>leg en</w:t>
      </w:r>
      <w:r w:rsidR="000110F6" w:rsidRPr="00F332A0">
        <w:rPr>
          <w:rFonts w:cs="Arial"/>
        </w:rPr>
        <w:t xml:space="preserve"> met </w:t>
      </w:r>
      <w:r w:rsidRPr="00F332A0">
        <w:rPr>
          <w:rFonts w:cs="Arial"/>
        </w:rPr>
        <w:t>g</w:t>
      </w:r>
      <w:r w:rsidR="000110F6" w:rsidRPr="00F332A0">
        <w:rPr>
          <w:rFonts w:cs="Arial"/>
        </w:rPr>
        <w:t>oedkeuring van</w:t>
      </w:r>
      <w:r w:rsidRPr="00F332A0">
        <w:rPr>
          <w:rFonts w:cs="Arial"/>
        </w:rPr>
        <w:t xml:space="preserve"> </w:t>
      </w:r>
      <w:r w:rsidR="000110F6" w:rsidRPr="00F332A0">
        <w:rPr>
          <w:rFonts w:cs="Arial"/>
        </w:rPr>
        <w:t xml:space="preserve">het management. </w:t>
      </w:r>
    </w:p>
    <w:p w14:paraId="554CCA1A" w14:textId="0FFDB8A0" w:rsidR="00CB5F79" w:rsidRPr="00F332A0" w:rsidRDefault="000110F6" w:rsidP="002A5CA6">
      <w:pPr>
        <w:jc w:val="both"/>
        <w:rPr>
          <w:rFonts w:cs="Arial"/>
        </w:rPr>
      </w:pPr>
      <w:r w:rsidRPr="00F332A0">
        <w:rPr>
          <w:rFonts w:cs="Arial"/>
        </w:rPr>
        <w:t xml:space="preserve">De </w:t>
      </w:r>
      <w:r w:rsidR="002A5CA6" w:rsidRPr="00F332A0">
        <w:rPr>
          <w:rFonts w:cs="Arial"/>
        </w:rPr>
        <w:t xml:space="preserve">voortgang in </w:t>
      </w:r>
      <w:r w:rsidRPr="00F332A0">
        <w:rPr>
          <w:rFonts w:cs="Arial"/>
        </w:rPr>
        <w:t>(sub)doe</w:t>
      </w:r>
      <w:r w:rsidR="002A5CA6" w:rsidRPr="00F332A0">
        <w:rPr>
          <w:rFonts w:cs="Arial"/>
        </w:rPr>
        <w:t>lstellingen en maatregelen wordt</w:t>
      </w:r>
      <w:r w:rsidRPr="00F332A0">
        <w:rPr>
          <w:rFonts w:cs="Arial"/>
        </w:rPr>
        <w:t xml:space="preserve"> </w:t>
      </w:r>
      <w:r w:rsidR="002A5CA6" w:rsidRPr="00F332A0">
        <w:rPr>
          <w:rFonts w:cs="Arial"/>
        </w:rPr>
        <w:t>ieder</w:t>
      </w:r>
      <w:r w:rsidR="004B5FC5">
        <w:rPr>
          <w:rFonts w:cs="Arial"/>
        </w:rPr>
        <w:t xml:space="preserve"> </w:t>
      </w:r>
      <w:r w:rsidR="00CB5F79" w:rsidRPr="00F332A0">
        <w:rPr>
          <w:rFonts w:cs="Arial"/>
        </w:rPr>
        <w:t xml:space="preserve"> jaar </w:t>
      </w:r>
      <w:r w:rsidR="00480C91" w:rsidRPr="00F332A0">
        <w:rPr>
          <w:rFonts w:cs="Arial"/>
        </w:rPr>
        <w:t>beoordeeld</w:t>
      </w:r>
      <w:r w:rsidR="00CB5F79" w:rsidRPr="00F332A0">
        <w:rPr>
          <w:rFonts w:cs="Arial"/>
        </w:rPr>
        <w:t xml:space="preserve">. </w:t>
      </w:r>
    </w:p>
    <w:p w14:paraId="7DF21D76" w14:textId="77777777" w:rsidR="00CB5F79" w:rsidRPr="00F332A0" w:rsidRDefault="00CB5F79" w:rsidP="00CB5F79">
      <w:pPr>
        <w:rPr>
          <w:rFonts w:cs="Arial"/>
        </w:rPr>
      </w:pPr>
    </w:p>
    <w:p w14:paraId="7CD56F34" w14:textId="1C3AEEB1" w:rsidR="004B0FDD" w:rsidRPr="00F332A0" w:rsidRDefault="00F93B3C" w:rsidP="004B0FDD">
      <w:pPr>
        <w:pStyle w:val="Kop2"/>
      </w:pPr>
      <w:r w:rsidRPr="00F332A0">
        <w:t xml:space="preserve"> </w:t>
      </w:r>
      <w:bookmarkStart w:id="2" w:name="_Toc93069658"/>
      <w:r w:rsidR="004B0FDD" w:rsidRPr="00F332A0">
        <w:t>Vergelijking met sectorgenoten</w:t>
      </w:r>
      <w:bookmarkEnd w:id="2"/>
    </w:p>
    <w:p w14:paraId="588159CA" w14:textId="4FFFCF9F" w:rsidR="004B0FDD" w:rsidRPr="00F332A0" w:rsidRDefault="004B0FDD" w:rsidP="004B0FDD">
      <w:pPr>
        <w:rPr>
          <w:rFonts w:cs="Arial"/>
        </w:rPr>
      </w:pPr>
      <w:r w:rsidRPr="00F332A0">
        <w:rPr>
          <w:rFonts w:cs="Arial"/>
        </w:rPr>
        <w:t>Vanuit de CO</w:t>
      </w:r>
      <w:r w:rsidRPr="00F332A0">
        <w:rPr>
          <w:rFonts w:cs="Arial"/>
          <w:vertAlign w:val="subscript"/>
        </w:rPr>
        <w:t>2</w:t>
      </w:r>
      <w:r w:rsidRPr="00F332A0">
        <w:rPr>
          <w:rFonts w:cs="Arial"/>
        </w:rPr>
        <w:t xml:space="preserve"> Prestatieladder wordt gevraagd om het opstellen van reductiedoelstellingen die zowel ambitieus als realistisch zijn. Daarom is voor het opstellen van de doelstelling onderzocht welke maatregelen en doelstellingen sectorgenoten </w:t>
      </w:r>
      <w:r w:rsidR="00F93B3C" w:rsidRPr="00F332A0">
        <w:rPr>
          <w:rFonts w:cs="Arial"/>
        </w:rPr>
        <w:t>ambiëren</w:t>
      </w:r>
      <w:r w:rsidRPr="00F332A0">
        <w:rPr>
          <w:rFonts w:cs="Arial"/>
        </w:rPr>
        <w:t xml:space="preserve">. </w:t>
      </w:r>
      <w:r w:rsidR="0001157E" w:rsidRPr="00F332A0">
        <w:rPr>
          <w:rFonts w:cs="Arial"/>
        </w:rPr>
        <w:t>Friso Bouwgroep</w:t>
      </w:r>
      <w:r w:rsidRPr="00F332A0">
        <w:rPr>
          <w:rFonts w:cs="Arial"/>
        </w:rPr>
        <w:t xml:space="preserve"> schat zichzelf in als </w:t>
      </w:r>
      <w:r w:rsidR="00F93B3C" w:rsidRPr="00F332A0">
        <w:rPr>
          <w:rFonts w:cs="Arial"/>
        </w:rPr>
        <w:t>middenmoot</w:t>
      </w:r>
      <w:r w:rsidRPr="00F332A0">
        <w:rPr>
          <w:rFonts w:cs="Arial"/>
        </w:rPr>
        <w:t xml:space="preserve"> op het gebied van CO</w:t>
      </w:r>
      <w:r w:rsidRPr="00F332A0">
        <w:rPr>
          <w:rFonts w:cs="Arial"/>
          <w:vertAlign w:val="subscript"/>
        </w:rPr>
        <w:t>2</w:t>
      </w:r>
      <w:r w:rsidRPr="00F332A0">
        <w:rPr>
          <w:rFonts w:cs="Arial"/>
        </w:rPr>
        <w:t xml:space="preserve"> reductie verg</w:t>
      </w:r>
      <w:r w:rsidR="00DE4488" w:rsidRPr="00F332A0">
        <w:rPr>
          <w:rFonts w:cs="Arial"/>
        </w:rPr>
        <w:t>eleken met sectorgenoten, vanaf 2012 zijn wij op niveau 3 gecertificeerd en door een aantal maatregelen uit te voeren is er een behoorlijke reductie te zijn gerealiseerd. Nu wij een aantal jaren verder zijn en voor niveau 5 gaan hebben wij de reductiedoelstellingen aangepast tot aan 2020.</w:t>
      </w:r>
      <w:r w:rsidRPr="00F332A0">
        <w:rPr>
          <w:rFonts w:cs="Arial"/>
        </w:rPr>
        <w:t xml:space="preserve"> </w:t>
      </w:r>
      <w:r w:rsidR="00DE4488" w:rsidRPr="00F332A0">
        <w:rPr>
          <w:rFonts w:cs="Arial"/>
        </w:rPr>
        <w:t xml:space="preserve">Onze </w:t>
      </w:r>
      <w:r w:rsidRPr="00F332A0">
        <w:rPr>
          <w:rFonts w:cs="Arial"/>
        </w:rPr>
        <w:t xml:space="preserve">reductiedoelstelling liggen </w:t>
      </w:r>
      <w:r w:rsidR="00182396">
        <w:rPr>
          <w:rFonts w:cs="Arial"/>
        </w:rPr>
        <w:t xml:space="preserve">op hetzelfde niveau als </w:t>
      </w:r>
      <w:r w:rsidRPr="00F332A0">
        <w:rPr>
          <w:rFonts w:cs="Arial"/>
        </w:rPr>
        <w:t xml:space="preserve">die van sectorgenoten. </w:t>
      </w:r>
    </w:p>
    <w:p w14:paraId="6F52667A" w14:textId="77777777" w:rsidR="00DE4488" w:rsidRPr="00F332A0" w:rsidRDefault="00DE4488" w:rsidP="004B0FDD">
      <w:pPr>
        <w:rPr>
          <w:rFonts w:cs="Arial"/>
          <w:color w:val="FF0000"/>
        </w:rPr>
      </w:pPr>
    </w:p>
    <w:p w14:paraId="55C719D7" w14:textId="1B0234C4" w:rsidR="004B0FDD" w:rsidRPr="00F332A0" w:rsidRDefault="004B0FDD" w:rsidP="004B0FDD">
      <w:pPr>
        <w:rPr>
          <w:rFonts w:cs="Arial"/>
        </w:rPr>
      </w:pPr>
      <w:r w:rsidRPr="00F332A0">
        <w:rPr>
          <w:rFonts w:cs="Arial"/>
        </w:rPr>
        <w:t>Enkele voorbeelden van sectorgenoten in het bezit van CO</w:t>
      </w:r>
      <w:r w:rsidRPr="00F332A0">
        <w:rPr>
          <w:rFonts w:cs="Arial"/>
          <w:vertAlign w:val="subscript"/>
        </w:rPr>
        <w:t>2</w:t>
      </w:r>
      <w:r w:rsidRPr="00F332A0">
        <w:rPr>
          <w:rFonts w:cs="Arial"/>
        </w:rPr>
        <w:t xml:space="preserve"> certificaat en met de volgende doelstelling zijn:</w:t>
      </w:r>
    </w:p>
    <w:p w14:paraId="7898DA78" w14:textId="1B4EB753" w:rsidR="004B0FDD" w:rsidRPr="00F332A0" w:rsidRDefault="004B0FDD" w:rsidP="00B805B7">
      <w:pPr>
        <w:pStyle w:val="Lijstalinea"/>
        <w:numPr>
          <w:ilvl w:val="0"/>
          <w:numId w:val="3"/>
        </w:numPr>
        <w:rPr>
          <w:rFonts w:cs="Arial"/>
        </w:rPr>
      </w:pPr>
      <w:r w:rsidRPr="00F332A0">
        <w:rPr>
          <w:rFonts w:cs="Arial"/>
        </w:rPr>
        <w:t xml:space="preserve">Sectorgenoot 1, doelstelling </w:t>
      </w:r>
      <w:r w:rsidR="00EC1A01" w:rsidRPr="00F332A0">
        <w:rPr>
          <w:rFonts w:cs="Arial"/>
        </w:rPr>
        <w:t xml:space="preserve">15 </w:t>
      </w:r>
      <w:r w:rsidRPr="00F332A0">
        <w:rPr>
          <w:rFonts w:cs="Arial"/>
        </w:rPr>
        <w:t>% op scope 1 en 2</w:t>
      </w:r>
      <w:r w:rsidR="00EC1A01" w:rsidRPr="00F332A0">
        <w:rPr>
          <w:rFonts w:cs="Arial"/>
        </w:rPr>
        <w:t xml:space="preserve"> (Aan de Stegge Twello)</w:t>
      </w:r>
    </w:p>
    <w:p w14:paraId="05EC7A4F" w14:textId="7365CA36" w:rsidR="00C554B7" w:rsidRPr="00064864" w:rsidRDefault="00314270" w:rsidP="009246D4">
      <w:pPr>
        <w:pStyle w:val="Lijstalinea"/>
        <w:numPr>
          <w:ilvl w:val="0"/>
          <w:numId w:val="3"/>
        </w:numPr>
        <w:spacing w:line="240" w:lineRule="auto"/>
        <w:rPr>
          <w:rFonts w:cs="Arial"/>
        </w:rPr>
      </w:pPr>
      <w:r w:rsidRPr="00F332A0">
        <w:rPr>
          <w:rFonts w:cs="Arial"/>
        </w:rPr>
        <w:t xml:space="preserve">Sectorgenoot 2, doelstelling </w:t>
      </w:r>
      <w:r w:rsidR="00B574F0" w:rsidRPr="00F332A0">
        <w:rPr>
          <w:rFonts w:cs="Arial"/>
        </w:rPr>
        <w:t>5</w:t>
      </w:r>
      <w:r w:rsidRPr="00F332A0">
        <w:rPr>
          <w:rFonts w:cs="Arial"/>
        </w:rPr>
        <w:t xml:space="preserve"> </w:t>
      </w:r>
      <w:r w:rsidR="004B0FDD" w:rsidRPr="00F332A0">
        <w:rPr>
          <w:rFonts w:cs="Arial"/>
        </w:rPr>
        <w:t>% op scope 1</w:t>
      </w:r>
      <w:r w:rsidR="00B574F0" w:rsidRPr="00F332A0">
        <w:rPr>
          <w:rFonts w:cs="Arial"/>
        </w:rPr>
        <w:t xml:space="preserve"> en 2 </w:t>
      </w:r>
      <w:r w:rsidRPr="00F332A0">
        <w:rPr>
          <w:rFonts w:cs="Arial"/>
        </w:rPr>
        <w:t>(</w:t>
      </w:r>
      <w:r w:rsidR="00B574F0" w:rsidRPr="00F332A0">
        <w:rPr>
          <w:rFonts w:cs="Arial"/>
        </w:rPr>
        <w:t>Visscher Oldebroek)</w:t>
      </w:r>
      <w:r w:rsidR="00616F2B" w:rsidRPr="00F332A0">
        <w:rPr>
          <w:rFonts w:cs="Arial"/>
        </w:rPr>
        <w:br w:type="page"/>
      </w:r>
    </w:p>
    <w:p w14:paraId="78614583" w14:textId="599BE368" w:rsidR="001208DB" w:rsidRPr="00F332A0" w:rsidRDefault="005478CF" w:rsidP="001208DB">
      <w:pPr>
        <w:pStyle w:val="Kop2"/>
        <w:tabs>
          <w:tab w:val="clear" w:pos="482"/>
          <w:tab w:val="num" w:pos="340"/>
        </w:tabs>
        <w:ind w:left="0"/>
      </w:pPr>
      <w:r>
        <w:lastRenderedPageBreak/>
        <w:t xml:space="preserve"> </w:t>
      </w:r>
      <w:bookmarkStart w:id="3" w:name="_Toc93069659"/>
      <w:r w:rsidR="001208DB" w:rsidRPr="00F332A0">
        <w:t>Doelstellingen per scope</w:t>
      </w:r>
      <w:bookmarkEnd w:id="3"/>
    </w:p>
    <w:p w14:paraId="79F45118" w14:textId="77777777" w:rsidR="001208DB" w:rsidRPr="00F332A0" w:rsidRDefault="001208DB" w:rsidP="001208DB"/>
    <w:tbl>
      <w:tblPr>
        <w:tblW w:w="8794" w:type="dxa"/>
        <w:tblInd w:w="65" w:type="dxa"/>
        <w:shd w:val="clear" w:color="auto" w:fill="FFFFFF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94"/>
      </w:tblGrid>
      <w:tr w:rsidR="001208DB" w:rsidRPr="00F332A0" w14:paraId="0E941D28" w14:textId="77777777" w:rsidTr="003414B4">
        <w:trPr>
          <w:trHeight w:val="59"/>
        </w:trPr>
        <w:tc>
          <w:tcPr>
            <w:tcW w:w="8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</w:tcPr>
          <w:p w14:paraId="324EA81D" w14:textId="77777777" w:rsidR="001208DB" w:rsidRPr="00916161" w:rsidRDefault="001208DB" w:rsidP="003414B4">
            <w:pPr>
              <w:jc w:val="center"/>
              <w:rPr>
                <w:rFonts w:cstheme="minorHAnsi"/>
                <w:b/>
                <w:i/>
              </w:rPr>
            </w:pPr>
            <w:r w:rsidRPr="00916161">
              <w:rPr>
                <w:rFonts w:cstheme="minorHAnsi"/>
                <w:b/>
                <w:i/>
              </w:rPr>
              <w:t>Doelstellingen Friso Bouwgroep (per scope)*</w:t>
            </w:r>
          </w:p>
        </w:tc>
      </w:tr>
      <w:tr w:rsidR="001208DB" w:rsidRPr="00916161" w14:paraId="25A9F0E4" w14:textId="77777777" w:rsidTr="003414B4">
        <w:trPr>
          <w:trHeight w:val="255"/>
        </w:trPr>
        <w:tc>
          <w:tcPr>
            <w:tcW w:w="8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FFE5"/>
            <w:noWrap/>
          </w:tcPr>
          <w:p w14:paraId="632F38FB" w14:textId="428DD360" w:rsidR="001208DB" w:rsidRPr="00916161" w:rsidRDefault="00EE1D39" w:rsidP="00201AD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Friso Bouwgroep wil in 2025</w:t>
            </w:r>
            <w:r w:rsidR="001208DB" w:rsidRPr="00916161">
              <w:rPr>
                <w:rFonts w:cstheme="minorHAnsi"/>
              </w:rPr>
              <w:t xml:space="preserve"> ten opzichte van 201</w:t>
            </w:r>
            <w:r w:rsidR="00C72DF9">
              <w:rPr>
                <w:rFonts w:cstheme="minorHAnsi"/>
              </w:rPr>
              <w:t>4</w:t>
            </w:r>
            <w:r w:rsidR="001208DB" w:rsidRPr="00916161">
              <w:rPr>
                <w:rFonts w:cstheme="minorHAnsi"/>
              </w:rPr>
              <w:t xml:space="preserve"> </w:t>
            </w:r>
            <w:r w:rsidR="00C72DF9">
              <w:rPr>
                <w:rFonts w:cstheme="minorHAnsi"/>
              </w:rPr>
              <w:t>1</w:t>
            </w:r>
            <w:r w:rsidR="009F42A5">
              <w:rPr>
                <w:rFonts w:cstheme="minorHAnsi"/>
              </w:rPr>
              <w:t>0</w:t>
            </w:r>
            <w:r w:rsidR="001208DB" w:rsidRPr="00916161">
              <w:rPr>
                <w:rFonts w:cstheme="minorHAnsi"/>
              </w:rPr>
              <w:t>% minder CO</w:t>
            </w:r>
            <w:r w:rsidR="00201ADC">
              <w:rPr>
                <w:rFonts w:cstheme="minorHAnsi"/>
                <w:vertAlign w:val="subscript"/>
              </w:rPr>
              <w:t>2</w:t>
            </w:r>
            <w:r w:rsidR="001208DB" w:rsidRPr="00916161">
              <w:rPr>
                <w:rFonts w:cstheme="minorHAnsi"/>
              </w:rPr>
              <w:t xml:space="preserve"> uitstoten in scope 1.</w:t>
            </w:r>
          </w:p>
        </w:tc>
      </w:tr>
      <w:tr w:rsidR="001208DB" w:rsidRPr="00916161" w14:paraId="0DCC7D2B" w14:textId="77777777" w:rsidTr="003414B4">
        <w:trPr>
          <w:trHeight w:val="255"/>
        </w:trPr>
        <w:tc>
          <w:tcPr>
            <w:tcW w:w="8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FFE5"/>
            <w:noWrap/>
          </w:tcPr>
          <w:p w14:paraId="038B3066" w14:textId="0BD6DDB8" w:rsidR="001208DB" w:rsidRPr="00916161" w:rsidRDefault="00EE1D39" w:rsidP="00201AD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Friso Bouwgroep wil in 2025</w:t>
            </w:r>
            <w:r w:rsidR="001208DB" w:rsidRPr="00916161">
              <w:rPr>
                <w:rFonts w:cstheme="minorHAnsi"/>
              </w:rPr>
              <w:t xml:space="preserve"> ten opzichte van 201</w:t>
            </w:r>
            <w:r w:rsidR="00C72DF9">
              <w:rPr>
                <w:rFonts w:cstheme="minorHAnsi"/>
              </w:rPr>
              <w:t>4</w:t>
            </w:r>
            <w:r w:rsidR="001208DB" w:rsidRPr="00916161">
              <w:rPr>
                <w:rFonts w:cstheme="minorHAnsi"/>
              </w:rPr>
              <w:t xml:space="preserve"> </w:t>
            </w:r>
            <w:r w:rsidR="00201ADC">
              <w:rPr>
                <w:rFonts w:cstheme="minorHAnsi"/>
              </w:rPr>
              <w:t>10</w:t>
            </w:r>
            <w:r w:rsidR="001208DB" w:rsidRPr="00916161">
              <w:rPr>
                <w:rFonts w:cstheme="minorHAnsi"/>
              </w:rPr>
              <w:t>% minder CO2 uitstoten in scope 2.</w:t>
            </w:r>
          </w:p>
        </w:tc>
      </w:tr>
      <w:tr w:rsidR="001208DB" w:rsidRPr="00916161" w14:paraId="59FDFF62" w14:textId="77777777" w:rsidTr="003414B4">
        <w:trPr>
          <w:trHeight w:val="47"/>
        </w:trPr>
        <w:tc>
          <w:tcPr>
            <w:tcW w:w="8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FFE5"/>
            <w:noWrap/>
          </w:tcPr>
          <w:p w14:paraId="78EA925D" w14:textId="5A490925" w:rsidR="00201ADC" w:rsidRPr="00916161" w:rsidRDefault="00201ADC" w:rsidP="00201ADC">
            <w:pPr>
              <w:jc w:val="center"/>
              <w:rPr>
                <w:rFonts w:cstheme="minorHAnsi"/>
              </w:rPr>
            </w:pPr>
            <w:r w:rsidRPr="00F332A0">
              <w:rPr>
                <w:rFonts w:eastAsia="Calibri"/>
              </w:rPr>
              <w:t xml:space="preserve">Friso heeft zichzelf het doel de komende 4 jaar </w:t>
            </w:r>
            <w:r>
              <w:rPr>
                <w:rFonts w:eastAsia="Calibri"/>
              </w:rPr>
              <w:t xml:space="preserve">(vanaf 2019) </w:t>
            </w:r>
            <w:r w:rsidRPr="00F332A0">
              <w:rPr>
                <w:rFonts w:eastAsia="Calibri"/>
              </w:rPr>
              <w:t>minimaal 15 projecten met energiebesparende maatregelen te realiseren. Friso wil, in samenwerking met de betreffende installateur, 5% reductie realiseren per project</w:t>
            </w:r>
            <w:r>
              <w:rPr>
                <w:rFonts w:eastAsia="Calibri"/>
              </w:rPr>
              <w:t xml:space="preserve"> voor scope 3.</w:t>
            </w:r>
          </w:p>
        </w:tc>
      </w:tr>
      <w:tr w:rsidR="007A4697" w:rsidRPr="00916161" w14:paraId="03776839" w14:textId="77777777" w:rsidTr="003414B4">
        <w:trPr>
          <w:trHeight w:val="47"/>
        </w:trPr>
        <w:tc>
          <w:tcPr>
            <w:tcW w:w="8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FFE5"/>
            <w:noWrap/>
          </w:tcPr>
          <w:p w14:paraId="7606F1CE" w14:textId="2C89165C" w:rsidR="007A4697" w:rsidRPr="00916161" w:rsidRDefault="007A4697" w:rsidP="007A469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Friso Bouwgroep wil in 2025 ten opzichte van 2014 15% besparen op de zakelijk gedeclareerde kilometers (scope 3BT)</w:t>
            </w:r>
          </w:p>
        </w:tc>
      </w:tr>
    </w:tbl>
    <w:p w14:paraId="53CC2242" w14:textId="21E65401" w:rsidR="001208DB" w:rsidRDefault="001208DB" w:rsidP="001208DB">
      <w:pPr>
        <w:pStyle w:val="Kop1"/>
        <w:numPr>
          <w:ilvl w:val="0"/>
          <w:numId w:val="0"/>
        </w:numPr>
      </w:pPr>
    </w:p>
    <w:p w14:paraId="5B34064F" w14:textId="77777777" w:rsidR="00182396" w:rsidRDefault="00182396" w:rsidP="00182396"/>
    <w:p w14:paraId="5AAAF9B0" w14:textId="77777777" w:rsidR="00182396" w:rsidRDefault="00182396" w:rsidP="00182396">
      <w:pPr>
        <w:pStyle w:val="Kop1"/>
        <w:numPr>
          <w:ilvl w:val="0"/>
          <w:numId w:val="0"/>
        </w:numPr>
        <w:ind w:left="720" w:hanging="720"/>
      </w:pPr>
    </w:p>
    <w:p w14:paraId="68575732" w14:textId="545FFE0E" w:rsidR="00CB5F79" w:rsidRPr="00F332A0" w:rsidRDefault="00A23505" w:rsidP="00182396">
      <w:pPr>
        <w:pStyle w:val="Kop1"/>
        <w:numPr>
          <w:ilvl w:val="0"/>
          <w:numId w:val="0"/>
        </w:numPr>
        <w:ind w:left="720" w:hanging="720"/>
      </w:pPr>
      <w:r w:rsidRPr="00F332A0">
        <w:br w:type="column"/>
      </w:r>
      <w:bookmarkStart w:id="4" w:name="_Toc93069660"/>
      <w:r w:rsidR="007960C9" w:rsidRPr="00F332A0">
        <w:lastRenderedPageBreak/>
        <w:t>Voortgang doelstellingen</w:t>
      </w:r>
      <w:bookmarkEnd w:id="4"/>
    </w:p>
    <w:p w14:paraId="4896F04B" w14:textId="784D9CF7" w:rsidR="00E53C2F" w:rsidRPr="00F332A0" w:rsidRDefault="0030549F" w:rsidP="008F08E4">
      <w:pPr>
        <w:jc w:val="both"/>
        <w:rPr>
          <w:rFonts w:cs="Arial"/>
        </w:rPr>
      </w:pPr>
      <w:r w:rsidRPr="00F332A0">
        <w:rPr>
          <w:rFonts w:cs="Arial"/>
        </w:rPr>
        <w:t>De hoofddoelstelling is uitgesplitst per emissiestroom om zodoende doelstellingen te formuleren</w:t>
      </w:r>
      <w:r w:rsidR="00D21E91" w:rsidRPr="00F332A0">
        <w:rPr>
          <w:rFonts w:cs="Arial"/>
        </w:rPr>
        <w:t xml:space="preserve"> die gedetailleerder en beter meetbaar zijn</w:t>
      </w:r>
      <w:r w:rsidR="002A5CA6" w:rsidRPr="00F332A0">
        <w:rPr>
          <w:rFonts w:cs="Arial"/>
        </w:rPr>
        <w:t xml:space="preserve">. </w:t>
      </w:r>
      <w:r w:rsidR="004B5FC5">
        <w:rPr>
          <w:rFonts w:cs="Arial"/>
        </w:rPr>
        <w:t>Ieder</w:t>
      </w:r>
      <w:r w:rsidR="008F08E4" w:rsidRPr="00F332A0">
        <w:rPr>
          <w:rFonts w:cs="Arial"/>
        </w:rPr>
        <w:t xml:space="preserve"> jaar tijdens de evaluatie van het reductieplan zal hieronder per subdoelstelling de voortgang in CO</w:t>
      </w:r>
      <w:r w:rsidR="008F08E4" w:rsidRPr="00F332A0">
        <w:rPr>
          <w:rFonts w:cs="Arial"/>
          <w:vertAlign w:val="subscript"/>
        </w:rPr>
        <w:t>2</w:t>
      </w:r>
      <w:r w:rsidR="008F08E4" w:rsidRPr="00F332A0">
        <w:rPr>
          <w:rFonts w:cs="Arial"/>
        </w:rPr>
        <w:t xml:space="preserve"> reductie beschreven worden.</w:t>
      </w:r>
      <w:r w:rsidR="007960C9" w:rsidRPr="00F332A0">
        <w:rPr>
          <w:rFonts w:cs="Arial"/>
        </w:rPr>
        <w:t xml:space="preserve"> Deze voortgang wordt aangetoond op basis van de verzamelde emissiegegevens betreffende scope 1, 2 en 3.</w:t>
      </w:r>
    </w:p>
    <w:p w14:paraId="0F650974" w14:textId="3BBFFD45" w:rsidR="00383C9E" w:rsidRPr="00F332A0" w:rsidRDefault="00F93B3C" w:rsidP="00383C9E">
      <w:pPr>
        <w:pStyle w:val="Kop2"/>
      </w:pPr>
      <w:r w:rsidRPr="00F332A0">
        <w:t xml:space="preserve"> </w:t>
      </w:r>
      <w:bookmarkStart w:id="5" w:name="_Toc93069661"/>
      <w:r w:rsidR="00383C9E" w:rsidRPr="00F332A0">
        <w:t>S</w:t>
      </w:r>
      <w:r w:rsidR="0030549F" w:rsidRPr="00F332A0">
        <w:t>cope 1: s</w:t>
      </w:r>
      <w:r w:rsidR="00383C9E" w:rsidRPr="00F332A0">
        <w:t xml:space="preserve">ubdoelstelling </w:t>
      </w:r>
      <w:r w:rsidR="00616F2B" w:rsidRPr="00F332A0">
        <w:t>bedrijfs</w:t>
      </w:r>
      <w:r w:rsidR="00383C9E" w:rsidRPr="00F332A0">
        <w:t>auto’s</w:t>
      </w:r>
      <w:bookmarkEnd w:id="5"/>
    </w:p>
    <w:p w14:paraId="322856F2" w14:textId="77777777" w:rsidR="00383C9E" w:rsidRPr="00F332A0" w:rsidRDefault="00383C9E" w:rsidP="00383C9E">
      <w:pPr>
        <w:rPr>
          <w:rFonts w:cs="Arial"/>
        </w:rPr>
      </w:pPr>
    </w:p>
    <w:tbl>
      <w:tblPr>
        <w:tblW w:w="8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88"/>
      </w:tblGrid>
      <w:tr w:rsidR="00383C9E" w:rsidRPr="00F332A0" w14:paraId="18D2144A" w14:textId="77777777" w:rsidTr="007A1301">
        <w:tc>
          <w:tcPr>
            <w:tcW w:w="8188" w:type="dxa"/>
            <w:tcBorders>
              <w:bottom w:val="single" w:sz="4" w:space="0" w:color="auto"/>
            </w:tcBorders>
            <w:shd w:val="clear" w:color="auto" w:fill="CCFFCC"/>
          </w:tcPr>
          <w:p w14:paraId="509C5768" w14:textId="73E6A189" w:rsidR="00383C9E" w:rsidRPr="00F332A0" w:rsidRDefault="0001157E" w:rsidP="00616F2B">
            <w:pPr>
              <w:spacing w:before="120" w:after="120"/>
              <w:rPr>
                <w:rFonts w:cs="Arial"/>
              </w:rPr>
            </w:pPr>
            <w:r w:rsidRPr="00F332A0">
              <w:rPr>
                <w:rFonts w:cs="Arial"/>
              </w:rPr>
              <w:t>Friso Bouwgroep</w:t>
            </w:r>
            <w:r w:rsidR="00383C9E" w:rsidRPr="00F332A0">
              <w:rPr>
                <w:rFonts w:cs="Arial"/>
              </w:rPr>
              <w:t xml:space="preserve"> reduceert het </w:t>
            </w:r>
            <w:r w:rsidR="00616F2B" w:rsidRPr="00F332A0">
              <w:rPr>
                <w:rFonts w:cs="Arial"/>
              </w:rPr>
              <w:t>bedrijfsauto</w:t>
            </w:r>
            <w:r w:rsidR="00383C9E" w:rsidRPr="00F332A0">
              <w:rPr>
                <w:rFonts w:cs="Arial"/>
              </w:rPr>
              <w:t xml:space="preserve"> verbruik met </w:t>
            </w:r>
            <w:r w:rsidR="00316D67" w:rsidRPr="00F332A0">
              <w:rPr>
                <w:rFonts w:cs="Arial"/>
              </w:rPr>
              <w:t>5</w:t>
            </w:r>
            <w:r w:rsidR="00383C9E" w:rsidRPr="00F332A0">
              <w:rPr>
                <w:rFonts w:cs="Arial"/>
              </w:rPr>
              <w:t>%</w:t>
            </w:r>
            <w:r w:rsidR="0030549F" w:rsidRPr="00F332A0">
              <w:rPr>
                <w:rFonts w:cs="Arial"/>
              </w:rPr>
              <w:t>*</w:t>
            </w:r>
          </w:p>
        </w:tc>
      </w:tr>
      <w:tr w:rsidR="007A1301" w:rsidRPr="00F332A0" w14:paraId="02D13DDD" w14:textId="77777777" w:rsidTr="007A1301">
        <w:tc>
          <w:tcPr>
            <w:tcW w:w="8188" w:type="dxa"/>
            <w:shd w:val="clear" w:color="auto" w:fill="EBFFEB"/>
          </w:tcPr>
          <w:p w14:paraId="6E559E4A" w14:textId="3EB9DC08" w:rsidR="007A1301" w:rsidRPr="00F332A0" w:rsidRDefault="007A1301" w:rsidP="007A1301">
            <w:pPr>
              <w:rPr>
                <w:rFonts w:cs="Arial"/>
                <w:i/>
              </w:rPr>
            </w:pPr>
            <w:r w:rsidRPr="00F332A0">
              <w:rPr>
                <w:rFonts w:cs="Arial"/>
                <w:i/>
              </w:rPr>
              <w:t xml:space="preserve">*Waarbij </w:t>
            </w:r>
            <w:r w:rsidR="0030549F" w:rsidRPr="00F332A0">
              <w:rPr>
                <w:rFonts w:cs="Arial"/>
                <w:i/>
              </w:rPr>
              <w:t>de CO</w:t>
            </w:r>
            <w:r w:rsidR="0030549F" w:rsidRPr="00F332A0">
              <w:rPr>
                <w:rFonts w:cs="Arial"/>
                <w:i/>
                <w:vertAlign w:val="subscript"/>
              </w:rPr>
              <w:t>2</w:t>
            </w:r>
            <w:r w:rsidR="0030549F" w:rsidRPr="00F332A0">
              <w:rPr>
                <w:rFonts w:cs="Arial"/>
                <w:i/>
              </w:rPr>
              <w:t xml:space="preserve"> uitstoot door </w:t>
            </w:r>
            <w:r w:rsidRPr="00F332A0">
              <w:rPr>
                <w:rFonts w:cs="Arial"/>
                <w:i/>
              </w:rPr>
              <w:t>het brandstofverbruik wordt gerelate</w:t>
            </w:r>
            <w:r w:rsidR="0030549F" w:rsidRPr="00F332A0">
              <w:rPr>
                <w:rFonts w:cs="Arial"/>
                <w:i/>
              </w:rPr>
              <w:t xml:space="preserve">erd aan </w:t>
            </w:r>
            <w:r w:rsidR="001C42FE" w:rsidRPr="00F332A0">
              <w:rPr>
                <w:rFonts w:cs="Arial"/>
                <w:i/>
              </w:rPr>
              <w:t>het aantal FTE</w:t>
            </w:r>
          </w:p>
          <w:p w14:paraId="512490BB" w14:textId="6B1A6305" w:rsidR="007A1301" w:rsidRPr="00F332A0" w:rsidRDefault="007A1301" w:rsidP="007A1301">
            <w:pPr>
              <w:rPr>
                <w:rFonts w:cs="Arial"/>
              </w:rPr>
            </w:pPr>
          </w:p>
        </w:tc>
      </w:tr>
    </w:tbl>
    <w:p w14:paraId="18AB9F03" w14:textId="77777777" w:rsidR="00977C2C" w:rsidRDefault="00977C2C" w:rsidP="00977C2C">
      <w:pPr>
        <w:rPr>
          <w:rFonts w:cs="Arial"/>
          <w:color w:val="FF0000"/>
        </w:rPr>
      </w:pPr>
    </w:p>
    <w:p w14:paraId="50754CC7" w14:textId="720BF36A" w:rsidR="004B6AD7" w:rsidRDefault="004B6AD7" w:rsidP="004B6AD7">
      <w:pPr>
        <w:rPr>
          <w:rFonts w:cs="Arial"/>
        </w:rPr>
      </w:pPr>
      <w:r>
        <w:rPr>
          <w:rFonts w:cs="Arial"/>
        </w:rPr>
        <w:t>Het afgelopen jaar (2021) was de CO2 uitstoot van bedrijfswagens (1419 ton CO2/ 409 FTE)= 3.47 ton per FTE ten opzichte van 201</w:t>
      </w:r>
      <w:r w:rsidR="00C77D35">
        <w:rPr>
          <w:rFonts w:cs="Arial"/>
        </w:rPr>
        <w:t>4</w:t>
      </w:r>
      <w:r>
        <w:rPr>
          <w:rFonts w:cs="Arial"/>
        </w:rPr>
        <w:t xml:space="preserve"> (</w:t>
      </w:r>
      <w:r w:rsidR="00C77D35">
        <w:rPr>
          <w:rFonts w:cs="Arial"/>
        </w:rPr>
        <w:t>1301</w:t>
      </w:r>
      <w:r>
        <w:rPr>
          <w:rFonts w:cs="Arial"/>
        </w:rPr>
        <w:t xml:space="preserve"> ton CO2/ </w:t>
      </w:r>
      <w:r w:rsidR="00C77D35">
        <w:rPr>
          <w:rFonts w:cs="Arial"/>
        </w:rPr>
        <w:t xml:space="preserve">389 </w:t>
      </w:r>
      <w:r>
        <w:rPr>
          <w:rFonts w:cs="Arial"/>
        </w:rPr>
        <w:t xml:space="preserve">FTE)= </w:t>
      </w:r>
      <w:r w:rsidR="00C77D35">
        <w:rPr>
          <w:rFonts w:cs="Arial"/>
        </w:rPr>
        <w:t>3.34</w:t>
      </w:r>
      <w:r>
        <w:rPr>
          <w:rFonts w:cs="Arial"/>
        </w:rPr>
        <w:t xml:space="preserve">  ton per FTE dit is een</w:t>
      </w:r>
      <w:r w:rsidR="00C77D35">
        <w:rPr>
          <w:rFonts w:cs="Arial"/>
        </w:rPr>
        <w:t xml:space="preserve"> kleine stijging</w:t>
      </w:r>
      <w:r>
        <w:rPr>
          <w:rFonts w:cs="Arial"/>
        </w:rPr>
        <w:t xml:space="preserve"> van</w:t>
      </w:r>
      <w:r>
        <w:rPr>
          <w:rFonts w:cs="Arial"/>
          <w:color w:val="FF0000"/>
        </w:rPr>
        <w:t xml:space="preserve"> </w:t>
      </w:r>
      <w:r w:rsidR="00C77D35" w:rsidRPr="004B0836">
        <w:rPr>
          <w:rFonts w:cs="Arial"/>
          <w:color w:val="000000" w:themeColor="text1"/>
          <w:shd w:val="clear" w:color="auto" w:fill="FFC000"/>
        </w:rPr>
        <w:t>3,9</w:t>
      </w:r>
      <w:r w:rsidRPr="004B0836">
        <w:rPr>
          <w:rFonts w:cs="Arial"/>
          <w:color w:val="000000" w:themeColor="text1"/>
          <w:shd w:val="clear" w:color="auto" w:fill="FFC000"/>
        </w:rPr>
        <w:t xml:space="preserve"> procent.</w:t>
      </w:r>
      <w:r w:rsidRPr="004B0836">
        <w:rPr>
          <w:rFonts w:cs="Arial"/>
        </w:rPr>
        <w:t xml:space="preserve"> </w:t>
      </w:r>
      <w:r>
        <w:rPr>
          <w:rFonts w:cs="Arial"/>
        </w:rPr>
        <w:t xml:space="preserve">Absoluut is er ook een </w:t>
      </w:r>
      <w:r w:rsidR="00C77D35">
        <w:rPr>
          <w:rFonts w:cs="Arial"/>
        </w:rPr>
        <w:t>kleine stijging</w:t>
      </w:r>
      <w:r>
        <w:rPr>
          <w:rFonts w:cs="Arial"/>
        </w:rPr>
        <w:t xml:space="preserve"> te zien vanaf 201</w:t>
      </w:r>
      <w:r w:rsidR="00C77D35">
        <w:rPr>
          <w:rFonts w:cs="Arial"/>
        </w:rPr>
        <w:t>4</w:t>
      </w:r>
      <w:r>
        <w:rPr>
          <w:rFonts w:cs="Arial"/>
        </w:rPr>
        <w:t xml:space="preserve"> ten opzichte van 2021. Als reducerende maatregel wordt er aandacht besteed aan vervanging voor een A- of B label. </w:t>
      </w:r>
    </w:p>
    <w:p w14:paraId="3F0F5DA4" w14:textId="77777777" w:rsidR="004B6AD7" w:rsidRDefault="004B6AD7" w:rsidP="004B6AD7">
      <w:pPr>
        <w:rPr>
          <w:rFonts w:cs="Arial"/>
        </w:rPr>
      </w:pPr>
    </w:p>
    <w:p w14:paraId="68D872CA" w14:textId="55C7B4D8" w:rsidR="003E6756" w:rsidRDefault="003E6756" w:rsidP="003E6756">
      <w:pPr>
        <w:rPr>
          <w:rFonts w:cs="Arial"/>
        </w:rPr>
      </w:pPr>
      <w:r>
        <w:rPr>
          <w:rFonts w:cs="Arial"/>
        </w:rPr>
        <w:t>Als we de CO2 uitstoot zouden relateren aan de omzet dan (201</w:t>
      </w:r>
      <w:r w:rsidR="00C77D35">
        <w:rPr>
          <w:rFonts w:cs="Arial"/>
        </w:rPr>
        <w:t>4</w:t>
      </w:r>
      <w:r>
        <w:rPr>
          <w:rFonts w:cs="Arial"/>
        </w:rPr>
        <w:t>= 1</w:t>
      </w:r>
      <w:r w:rsidR="00C77D35">
        <w:rPr>
          <w:rFonts w:cs="Arial"/>
        </w:rPr>
        <w:t>419</w:t>
      </w:r>
      <w:r>
        <w:rPr>
          <w:rFonts w:cs="Arial"/>
        </w:rPr>
        <w:t>ton Co2 /</w:t>
      </w:r>
      <w:r w:rsidR="00C77D35">
        <w:rPr>
          <w:rFonts w:cs="Arial"/>
        </w:rPr>
        <w:t>88,6</w:t>
      </w:r>
      <w:r>
        <w:rPr>
          <w:rFonts w:cs="Arial"/>
        </w:rPr>
        <w:t xml:space="preserve"> miljoen omzet= </w:t>
      </w:r>
      <w:r w:rsidR="00C77D35">
        <w:rPr>
          <w:rFonts w:cs="Arial"/>
        </w:rPr>
        <w:t>16</w:t>
      </w:r>
      <w:r>
        <w:rPr>
          <w:rFonts w:cs="Arial"/>
        </w:rPr>
        <w:t xml:space="preserve">  ton CO2 per miljoen omzet).Ten opzichte van 2021 is dit (1419 ton Co2/ 228,2 miljoen omzet = 6,2 ton CO2 per miljoen </w:t>
      </w:r>
      <w:r w:rsidRPr="004538DF">
        <w:rPr>
          <w:rFonts w:cs="Arial"/>
          <w:color w:val="000000" w:themeColor="text1"/>
          <w:highlight w:val="green"/>
        </w:rPr>
        <w:t xml:space="preserve">omzet een daling van </w:t>
      </w:r>
      <w:r w:rsidR="001763A1">
        <w:rPr>
          <w:rFonts w:cs="Arial"/>
          <w:color w:val="000000" w:themeColor="text1"/>
          <w:highlight w:val="green"/>
        </w:rPr>
        <w:t>60,35</w:t>
      </w:r>
      <w:r>
        <w:rPr>
          <w:rFonts w:cs="Arial"/>
          <w:color w:val="000000" w:themeColor="text1"/>
          <w:highlight w:val="green"/>
        </w:rPr>
        <w:t xml:space="preserve"> procent</w:t>
      </w:r>
      <w:r w:rsidRPr="004538DF">
        <w:rPr>
          <w:rFonts w:cs="Arial"/>
          <w:color w:val="000000" w:themeColor="text1"/>
          <w:highlight w:val="green"/>
        </w:rPr>
        <w:t>.</w:t>
      </w:r>
    </w:p>
    <w:p w14:paraId="244A98FB" w14:textId="77777777" w:rsidR="00A7551B" w:rsidRDefault="00A7551B" w:rsidP="00977C2C">
      <w:pPr>
        <w:rPr>
          <w:rFonts w:cs="Arial"/>
        </w:rPr>
      </w:pPr>
    </w:p>
    <w:p w14:paraId="7AC800C7" w14:textId="01A6263D" w:rsidR="00383C9E" w:rsidRPr="00F332A0" w:rsidRDefault="00383C9E" w:rsidP="00383C9E">
      <w:pPr>
        <w:pStyle w:val="Kop2"/>
      </w:pPr>
      <w:bookmarkStart w:id="6" w:name="_Toc93069662"/>
      <w:r w:rsidRPr="00F332A0">
        <w:t>S</w:t>
      </w:r>
      <w:r w:rsidR="0030549F" w:rsidRPr="00F332A0">
        <w:t>cope 1: s</w:t>
      </w:r>
      <w:r w:rsidRPr="00F332A0">
        <w:t>ubdoelstelling bedrijfsmiddelen</w:t>
      </w:r>
      <w:bookmarkEnd w:id="6"/>
    </w:p>
    <w:p w14:paraId="65D2D797" w14:textId="77777777" w:rsidR="00383C9E" w:rsidRPr="00F332A0" w:rsidRDefault="00383C9E" w:rsidP="00383C9E">
      <w:pPr>
        <w:rPr>
          <w:rFonts w:cs="Arial"/>
        </w:rPr>
      </w:pPr>
    </w:p>
    <w:tbl>
      <w:tblPr>
        <w:tblW w:w="82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39"/>
      </w:tblGrid>
      <w:tr w:rsidR="00383C9E" w:rsidRPr="00F332A0" w14:paraId="403B9606" w14:textId="77777777" w:rsidTr="007A1301">
        <w:tc>
          <w:tcPr>
            <w:tcW w:w="8239" w:type="dxa"/>
            <w:shd w:val="clear" w:color="auto" w:fill="CCFFCC"/>
          </w:tcPr>
          <w:p w14:paraId="64A59B16" w14:textId="54026A23" w:rsidR="00383C9E" w:rsidRPr="00F332A0" w:rsidRDefault="0001157E" w:rsidP="00071EBA">
            <w:pPr>
              <w:spacing w:before="120" w:after="120"/>
              <w:rPr>
                <w:rFonts w:cs="Arial"/>
                <w:b/>
              </w:rPr>
            </w:pPr>
            <w:r w:rsidRPr="00F332A0">
              <w:rPr>
                <w:rFonts w:cs="Arial"/>
              </w:rPr>
              <w:t>Friso Bouwgroep</w:t>
            </w:r>
            <w:r w:rsidR="00383C9E" w:rsidRPr="00F332A0">
              <w:rPr>
                <w:rFonts w:cs="Arial"/>
              </w:rPr>
              <w:t xml:space="preserve">  reduceert het verbruik van bedrijfsmiddelen met </w:t>
            </w:r>
            <w:r w:rsidR="00071EBA" w:rsidRPr="00F332A0">
              <w:rPr>
                <w:rFonts w:cs="Arial"/>
              </w:rPr>
              <w:t>5</w:t>
            </w:r>
            <w:r w:rsidR="00383C9E" w:rsidRPr="00F332A0">
              <w:rPr>
                <w:rFonts w:cs="Arial"/>
              </w:rPr>
              <w:t>%</w:t>
            </w:r>
            <w:r w:rsidR="0030549F" w:rsidRPr="00F332A0">
              <w:rPr>
                <w:rFonts w:cs="Arial"/>
              </w:rPr>
              <w:t>*</w:t>
            </w:r>
          </w:p>
        </w:tc>
      </w:tr>
      <w:tr w:rsidR="007A1301" w:rsidRPr="00F332A0" w14:paraId="3328BC40" w14:textId="77777777" w:rsidTr="007A1301">
        <w:tc>
          <w:tcPr>
            <w:tcW w:w="8239" w:type="dxa"/>
            <w:shd w:val="clear" w:color="auto" w:fill="EBFFEB"/>
          </w:tcPr>
          <w:p w14:paraId="79C6BFDE" w14:textId="1BD1E326" w:rsidR="007A1301" w:rsidRPr="00F332A0" w:rsidRDefault="007A1301" w:rsidP="008F08E4">
            <w:pPr>
              <w:rPr>
                <w:rFonts w:cs="Arial"/>
                <w:i/>
              </w:rPr>
            </w:pPr>
            <w:r w:rsidRPr="00F332A0">
              <w:rPr>
                <w:rFonts w:cs="Arial"/>
                <w:i/>
              </w:rPr>
              <w:t xml:space="preserve">*Waarbij </w:t>
            </w:r>
            <w:r w:rsidR="0030549F" w:rsidRPr="00F332A0">
              <w:rPr>
                <w:rFonts w:cs="Arial"/>
                <w:i/>
              </w:rPr>
              <w:t>de CO</w:t>
            </w:r>
            <w:r w:rsidR="0030549F" w:rsidRPr="00F332A0">
              <w:rPr>
                <w:rFonts w:cs="Arial"/>
                <w:i/>
                <w:vertAlign w:val="subscript"/>
              </w:rPr>
              <w:t>2</w:t>
            </w:r>
            <w:r w:rsidR="0030549F" w:rsidRPr="00F332A0">
              <w:rPr>
                <w:rFonts w:cs="Arial"/>
                <w:i/>
              </w:rPr>
              <w:t xml:space="preserve"> uitstoot door </w:t>
            </w:r>
            <w:r w:rsidRPr="00F332A0">
              <w:rPr>
                <w:rFonts w:cs="Arial"/>
                <w:i/>
              </w:rPr>
              <w:t>het brandstofverbruik wordt gerelateerd aan omzet</w:t>
            </w:r>
            <w:r w:rsidR="00F93B3C" w:rsidRPr="00F332A0">
              <w:rPr>
                <w:rFonts w:cs="Arial"/>
                <w:i/>
              </w:rPr>
              <w:t>.</w:t>
            </w:r>
          </w:p>
          <w:p w14:paraId="58BBAEAB" w14:textId="77777777" w:rsidR="007A1301" w:rsidRPr="00F332A0" w:rsidRDefault="007A1301" w:rsidP="008F08E4">
            <w:pPr>
              <w:rPr>
                <w:rFonts w:cs="Arial"/>
              </w:rPr>
            </w:pPr>
          </w:p>
        </w:tc>
      </w:tr>
    </w:tbl>
    <w:p w14:paraId="6DCD6C52" w14:textId="77777777" w:rsidR="00977C2C" w:rsidRPr="00F332A0" w:rsidRDefault="00977C2C" w:rsidP="00977C2C">
      <w:pPr>
        <w:rPr>
          <w:rFonts w:cs="Arial"/>
          <w:color w:val="FF0000"/>
        </w:rPr>
      </w:pPr>
    </w:p>
    <w:p w14:paraId="2E73433C" w14:textId="6C7F16A9" w:rsidR="00A94131" w:rsidRDefault="00A94131" w:rsidP="00977C2C">
      <w:pPr>
        <w:rPr>
          <w:rFonts w:cs="Arial"/>
        </w:rPr>
      </w:pPr>
      <w:r>
        <w:rPr>
          <w:rFonts w:cs="Arial"/>
        </w:rPr>
        <w:t>Het verbruik van de bedrijfsmiddelen was in het referentiejaar 201</w:t>
      </w:r>
      <w:r w:rsidR="004B0836">
        <w:rPr>
          <w:rFonts w:cs="Arial"/>
        </w:rPr>
        <w:t>4</w:t>
      </w:r>
      <w:r>
        <w:rPr>
          <w:rFonts w:cs="Arial"/>
        </w:rPr>
        <w:t xml:space="preserve"> (</w:t>
      </w:r>
      <w:r w:rsidR="004B0836">
        <w:rPr>
          <w:rFonts w:cs="Arial"/>
        </w:rPr>
        <w:t>26</w:t>
      </w:r>
      <w:r>
        <w:rPr>
          <w:rFonts w:cs="Arial"/>
        </w:rPr>
        <w:t>ton /</w:t>
      </w:r>
      <w:r w:rsidR="004B0836">
        <w:rPr>
          <w:rFonts w:cs="Arial"/>
        </w:rPr>
        <w:t>88,6</w:t>
      </w:r>
      <w:r>
        <w:rPr>
          <w:rFonts w:cs="Arial"/>
        </w:rPr>
        <w:t xml:space="preserve"> miljoen) = </w:t>
      </w:r>
      <w:r w:rsidR="00A81237">
        <w:rPr>
          <w:rFonts w:cs="Arial"/>
        </w:rPr>
        <w:t>0</w:t>
      </w:r>
      <w:r w:rsidR="004B0836">
        <w:rPr>
          <w:rFonts w:cs="Arial"/>
        </w:rPr>
        <w:t>,29</w:t>
      </w:r>
      <w:r w:rsidR="004A7271">
        <w:rPr>
          <w:rFonts w:cs="Arial"/>
        </w:rPr>
        <w:t xml:space="preserve"> ton per miljoen omzet in 20</w:t>
      </w:r>
      <w:r w:rsidR="00A81237">
        <w:rPr>
          <w:rFonts w:cs="Arial"/>
        </w:rPr>
        <w:t>2</w:t>
      </w:r>
      <w:r w:rsidR="00E56A96">
        <w:rPr>
          <w:rFonts w:cs="Arial"/>
        </w:rPr>
        <w:t>1</w:t>
      </w:r>
      <w:r>
        <w:rPr>
          <w:rFonts w:cs="Arial"/>
        </w:rPr>
        <w:t xml:space="preserve"> was dat (</w:t>
      </w:r>
      <w:r w:rsidR="00E83420">
        <w:rPr>
          <w:rFonts w:cs="Arial"/>
        </w:rPr>
        <w:t>66</w:t>
      </w:r>
      <w:r w:rsidR="00E7306B">
        <w:rPr>
          <w:rFonts w:cs="Arial"/>
        </w:rPr>
        <w:t xml:space="preserve"> ton /</w:t>
      </w:r>
      <w:r w:rsidR="00A81237">
        <w:rPr>
          <w:rFonts w:cs="Arial"/>
        </w:rPr>
        <w:t>22</w:t>
      </w:r>
      <w:r w:rsidR="00E83420">
        <w:rPr>
          <w:rFonts w:cs="Arial"/>
        </w:rPr>
        <w:t>8,2</w:t>
      </w:r>
      <w:r>
        <w:rPr>
          <w:rFonts w:cs="Arial"/>
        </w:rPr>
        <w:t xml:space="preserve"> miljoen) </w:t>
      </w:r>
      <w:r w:rsidR="00E7306B">
        <w:rPr>
          <w:rFonts w:cs="Arial"/>
        </w:rPr>
        <w:t>0,</w:t>
      </w:r>
      <w:r w:rsidR="004A7271">
        <w:rPr>
          <w:rFonts w:cs="Arial"/>
        </w:rPr>
        <w:t>2</w:t>
      </w:r>
      <w:r w:rsidR="00E83420">
        <w:rPr>
          <w:rFonts w:cs="Arial"/>
        </w:rPr>
        <w:t>9</w:t>
      </w:r>
      <w:r w:rsidR="003B3D0C">
        <w:rPr>
          <w:rFonts w:cs="Arial"/>
        </w:rPr>
        <w:t xml:space="preserve"> ton. Ten opzichte van het referentiejaar is er sprake </w:t>
      </w:r>
      <w:r w:rsidR="004A7271">
        <w:rPr>
          <w:rFonts w:cs="Arial"/>
        </w:rPr>
        <w:t xml:space="preserve">een </w:t>
      </w:r>
      <w:r w:rsidR="004B0836">
        <w:rPr>
          <w:rFonts w:cs="Arial"/>
          <w:color w:val="000000" w:themeColor="text1"/>
          <w:highlight w:val="green"/>
        </w:rPr>
        <w:t xml:space="preserve">gelijkblijvende uitstoot </w:t>
      </w:r>
      <w:r w:rsidR="00690324" w:rsidRPr="004538DF">
        <w:rPr>
          <w:rFonts w:cs="Arial"/>
        </w:rPr>
        <w:t>.</w:t>
      </w:r>
      <w:r w:rsidR="00690324">
        <w:rPr>
          <w:rFonts w:cs="Arial"/>
          <w:color w:val="FF0000"/>
        </w:rPr>
        <w:t xml:space="preserve"> </w:t>
      </w:r>
      <w:r w:rsidR="00A81237" w:rsidRPr="00A81237">
        <w:rPr>
          <w:rFonts w:cs="Arial"/>
          <w:color w:val="000000" w:themeColor="text1"/>
        </w:rPr>
        <w:t xml:space="preserve">De uitstoot is erg projectafhankelijk en </w:t>
      </w:r>
      <w:r w:rsidR="004B0836">
        <w:rPr>
          <w:rFonts w:cs="Arial"/>
          <w:color w:val="000000" w:themeColor="text1"/>
        </w:rPr>
        <w:t xml:space="preserve">kan daarom </w:t>
      </w:r>
      <w:r w:rsidR="00A81237" w:rsidRPr="00A81237">
        <w:rPr>
          <w:rFonts w:cs="Arial"/>
          <w:color w:val="000000" w:themeColor="text1"/>
        </w:rPr>
        <w:t xml:space="preserve">een wat vertekend beeld </w:t>
      </w:r>
      <w:r w:rsidR="004B0836">
        <w:rPr>
          <w:rFonts w:cs="Arial"/>
          <w:color w:val="000000" w:themeColor="text1"/>
        </w:rPr>
        <w:t xml:space="preserve">geven </w:t>
      </w:r>
      <w:r w:rsidR="00A81237" w:rsidRPr="00A81237">
        <w:rPr>
          <w:rFonts w:cs="Arial"/>
          <w:color w:val="000000" w:themeColor="text1"/>
        </w:rPr>
        <w:t>in verhoud</w:t>
      </w:r>
      <w:r w:rsidR="00E83420">
        <w:rPr>
          <w:rFonts w:cs="Arial"/>
          <w:color w:val="000000" w:themeColor="text1"/>
        </w:rPr>
        <w:t>ing tot de genomen maatregelen.</w:t>
      </w:r>
      <w:r w:rsidR="00690324" w:rsidRPr="00A81237">
        <w:rPr>
          <w:rFonts w:cs="Arial"/>
          <w:color w:val="000000" w:themeColor="text1"/>
        </w:rPr>
        <w:t xml:space="preserve"> </w:t>
      </w:r>
      <w:r w:rsidR="003B3D0C">
        <w:rPr>
          <w:rFonts w:cs="Arial"/>
        </w:rPr>
        <w:t>Men is voor Houkesloot inmiddels overgestapt op elektrische heftrucks, dit heeft tot een reductie geleid van de CO2 uitstoot</w:t>
      </w:r>
      <w:r w:rsidR="00000A44">
        <w:rPr>
          <w:rFonts w:cs="Arial"/>
        </w:rPr>
        <w:t xml:space="preserve"> voor bedrijfsmiddelen.</w:t>
      </w:r>
      <w:r w:rsidR="003B3D0C">
        <w:rPr>
          <w:rFonts w:cs="Arial"/>
        </w:rPr>
        <w:t xml:space="preserve"> </w:t>
      </w:r>
    </w:p>
    <w:p w14:paraId="1233A073" w14:textId="77777777" w:rsidR="0028714A" w:rsidRDefault="0028714A" w:rsidP="00977C2C">
      <w:pPr>
        <w:rPr>
          <w:rFonts w:cs="Arial"/>
        </w:rPr>
      </w:pPr>
    </w:p>
    <w:p w14:paraId="2CEF825F" w14:textId="30B58136" w:rsidR="00383C9E" w:rsidRPr="00F332A0" w:rsidRDefault="00F93B3C" w:rsidP="00383C9E">
      <w:pPr>
        <w:pStyle w:val="Kop2"/>
      </w:pPr>
      <w:r w:rsidRPr="00F332A0">
        <w:t xml:space="preserve"> </w:t>
      </w:r>
      <w:bookmarkStart w:id="7" w:name="_Toc93069663"/>
      <w:r w:rsidR="0030549F" w:rsidRPr="00F332A0">
        <w:t xml:space="preserve">Scope </w:t>
      </w:r>
      <w:r w:rsidR="00316D67" w:rsidRPr="00F332A0">
        <w:t xml:space="preserve">1 en </w:t>
      </w:r>
      <w:r w:rsidR="0030549F" w:rsidRPr="00F332A0">
        <w:t>2: s</w:t>
      </w:r>
      <w:r w:rsidR="00383C9E" w:rsidRPr="00F332A0">
        <w:t>ubdoelstelling kantoren</w:t>
      </w:r>
      <w:bookmarkEnd w:id="7"/>
    </w:p>
    <w:p w14:paraId="7B694509" w14:textId="77777777" w:rsidR="00383C9E" w:rsidRPr="00F332A0" w:rsidRDefault="00383C9E" w:rsidP="00383C9E">
      <w:pPr>
        <w:rPr>
          <w:rFonts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39"/>
      </w:tblGrid>
      <w:tr w:rsidR="00383C9E" w:rsidRPr="00F332A0" w14:paraId="2574A020" w14:textId="77777777" w:rsidTr="007A1301">
        <w:tc>
          <w:tcPr>
            <w:tcW w:w="8239" w:type="dxa"/>
            <w:shd w:val="clear" w:color="auto" w:fill="CCFFCC"/>
          </w:tcPr>
          <w:p w14:paraId="108A51E6" w14:textId="4D1B304A" w:rsidR="00383C9E" w:rsidRPr="00F332A0" w:rsidRDefault="0001157E" w:rsidP="00316D67">
            <w:pPr>
              <w:spacing w:before="120" w:after="120"/>
              <w:rPr>
                <w:rFonts w:cs="Arial"/>
                <w:b/>
              </w:rPr>
            </w:pPr>
            <w:r w:rsidRPr="00F332A0">
              <w:rPr>
                <w:rFonts w:cs="Arial"/>
              </w:rPr>
              <w:t>Friso Bouwgroep</w:t>
            </w:r>
            <w:r w:rsidR="00383C9E" w:rsidRPr="00F332A0">
              <w:rPr>
                <w:rFonts w:cs="Arial"/>
              </w:rPr>
              <w:t xml:space="preserve"> </w:t>
            </w:r>
            <w:r w:rsidR="0030549F" w:rsidRPr="00F332A0">
              <w:rPr>
                <w:rFonts w:cs="Arial"/>
              </w:rPr>
              <w:t xml:space="preserve"> reduceert het elektra</w:t>
            </w:r>
            <w:r w:rsidR="00383C9E" w:rsidRPr="00F332A0">
              <w:rPr>
                <w:rFonts w:cs="Arial"/>
              </w:rPr>
              <w:t xml:space="preserve">verbruik van haar kantoren met </w:t>
            </w:r>
            <w:r w:rsidR="00621E38">
              <w:rPr>
                <w:rFonts w:cs="Arial"/>
              </w:rPr>
              <w:t>10</w:t>
            </w:r>
            <w:r w:rsidR="00383C9E" w:rsidRPr="00F332A0">
              <w:rPr>
                <w:rFonts w:cs="Arial"/>
              </w:rPr>
              <w:t>%</w:t>
            </w:r>
            <w:r w:rsidR="0030549F" w:rsidRPr="00F332A0">
              <w:rPr>
                <w:rFonts w:cs="Arial"/>
              </w:rPr>
              <w:t>*</w:t>
            </w:r>
          </w:p>
        </w:tc>
      </w:tr>
      <w:tr w:rsidR="0030549F" w:rsidRPr="00F332A0" w14:paraId="2098D84D" w14:textId="77777777" w:rsidTr="00A52B30">
        <w:trPr>
          <w:trHeight w:val="96"/>
        </w:trPr>
        <w:tc>
          <w:tcPr>
            <w:tcW w:w="8239" w:type="dxa"/>
            <w:shd w:val="clear" w:color="auto" w:fill="CCFFCC"/>
          </w:tcPr>
          <w:p w14:paraId="159C19DC" w14:textId="055AA216" w:rsidR="0030549F" w:rsidRPr="00F332A0" w:rsidRDefault="0001157E" w:rsidP="00621E38">
            <w:pPr>
              <w:spacing w:before="120" w:after="120"/>
              <w:rPr>
                <w:rFonts w:cs="Arial"/>
              </w:rPr>
            </w:pPr>
            <w:r w:rsidRPr="00F332A0">
              <w:rPr>
                <w:rFonts w:cs="Arial"/>
              </w:rPr>
              <w:t>Friso Bouwgroep</w:t>
            </w:r>
            <w:r w:rsidR="0030549F" w:rsidRPr="00F332A0">
              <w:rPr>
                <w:rFonts w:cs="Arial"/>
              </w:rPr>
              <w:t xml:space="preserve">  reduceert het gasverbruik van haar kantoren met </w:t>
            </w:r>
            <w:r w:rsidR="00621E38">
              <w:rPr>
                <w:rFonts w:cs="Arial"/>
              </w:rPr>
              <w:t>10</w:t>
            </w:r>
            <w:r w:rsidR="0030549F" w:rsidRPr="00F332A0">
              <w:rPr>
                <w:rFonts w:cs="Arial"/>
              </w:rPr>
              <w:t>%*</w:t>
            </w:r>
          </w:p>
        </w:tc>
      </w:tr>
      <w:tr w:rsidR="007A1301" w:rsidRPr="00F332A0" w14:paraId="03AAC328" w14:textId="77777777" w:rsidTr="007A1301">
        <w:tc>
          <w:tcPr>
            <w:tcW w:w="8239" w:type="dxa"/>
            <w:shd w:val="clear" w:color="auto" w:fill="EBFFEB"/>
          </w:tcPr>
          <w:p w14:paraId="3FF0F366" w14:textId="5E03F7B4" w:rsidR="007A1301" w:rsidRPr="00F332A0" w:rsidRDefault="007A1301" w:rsidP="008F08E4">
            <w:pPr>
              <w:rPr>
                <w:rFonts w:cs="Arial"/>
                <w:i/>
              </w:rPr>
            </w:pPr>
            <w:r w:rsidRPr="00F332A0">
              <w:rPr>
                <w:rFonts w:cs="Arial"/>
                <w:i/>
              </w:rPr>
              <w:t>*W</w:t>
            </w:r>
            <w:r w:rsidR="0030549F" w:rsidRPr="00F332A0">
              <w:rPr>
                <w:rFonts w:cs="Arial"/>
                <w:i/>
              </w:rPr>
              <w:t>aarbij de CO</w:t>
            </w:r>
            <w:r w:rsidR="0030549F" w:rsidRPr="00F332A0">
              <w:rPr>
                <w:rFonts w:cs="Arial"/>
                <w:i/>
                <w:vertAlign w:val="subscript"/>
              </w:rPr>
              <w:t>2</w:t>
            </w:r>
            <w:r w:rsidR="0030549F" w:rsidRPr="00F332A0">
              <w:rPr>
                <w:rFonts w:cs="Arial"/>
                <w:i/>
              </w:rPr>
              <w:t xml:space="preserve"> uitstoot door energieverbruik </w:t>
            </w:r>
            <w:r w:rsidRPr="00F332A0">
              <w:rPr>
                <w:rFonts w:cs="Arial"/>
                <w:i/>
              </w:rPr>
              <w:t>wordt gerelateerd aan FTE</w:t>
            </w:r>
            <w:r w:rsidR="00F93B3C" w:rsidRPr="00F332A0">
              <w:rPr>
                <w:rFonts w:cs="Arial"/>
                <w:i/>
              </w:rPr>
              <w:t>.</w:t>
            </w:r>
          </w:p>
          <w:p w14:paraId="19B65A16" w14:textId="77777777" w:rsidR="007A1301" w:rsidRPr="00F332A0" w:rsidRDefault="007A1301" w:rsidP="008F08E4">
            <w:pPr>
              <w:rPr>
                <w:rFonts w:cs="Arial"/>
              </w:rPr>
            </w:pPr>
          </w:p>
        </w:tc>
      </w:tr>
    </w:tbl>
    <w:p w14:paraId="3EF2411C" w14:textId="77777777" w:rsidR="00161B82" w:rsidRDefault="00161B82" w:rsidP="00977C2C">
      <w:pPr>
        <w:rPr>
          <w:rFonts w:cs="Arial"/>
        </w:rPr>
      </w:pPr>
    </w:p>
    <w:p w14:paraId="3B448044" w14:textId="77777777" w:rsidR="00161B82" w:rsidRDefault="00161B82" w:rsidP="00977C2C">
      <w:pPr>
        <w:rPr>
          <w:rFonts w:cs="Arial"/>
        </w:rPr>
      </w:pPr>
    </w:p>
    <w:p w14:paraId="78E6ECFA" w14:textId="6EB89BF9" w:rsidR="000C55F8" w:rsidRDefault="000C55F8" w:rsidP="00977C2C">
      <w:pPr>
        <w:rPr>
          <w:rFonts w:cs="Arial"/>
        </w:rPr>
      </w:pPr>
      <w:r>
        <w:rPr>
          <w:rFonts w:cs="Arial"/>
        </w:rPr>
        <w:t>Gasverbruik.</w:t>
      </w:r>
    </w:p>
    <w:p w14:paraId="5309CDEA" w14:textId="311639FB" w:rsidR="000C55F8" w:rsidRDefault="003B3D0C" w:rsidP="00977C2C">
      <w:pPr>
        <w:rPr>
          <w:rFonts w:cs="Arial"/>
          <w:color w:val="00B050"/>
        </w:rPr>
      </w:pPr>
      <w:r>
        <w:rPr>
          <w:rFonts w:cs="Arial"/>
        </w:rPr>
        <w:t>In 201</w:t>
      </w:r>
      <w:r w:rsidR="004B0836">
        <w:rPr>
          <w:rFonts w:cs="Arial"/>
        </w:rPr>
        <w:t>4</w:t>
      </w:r>
      <w:r>
        <w:rPr>
          <w:rFonts w:cs="Arial"/>
        </w:rPr>
        <w:t xml:space="preserve"> was het </w:t>
      </w:r>
      <w:r w:rsidR="000C55F8">
        <w:rPr>
          <w:rFonts w:cs="Arial"/>
        </w:rPr>
        <w:t xml:space="preserve">gasverbruik </w:t>
      </w:r>
      <w:r>
        <w:rPr>
          <w:rFonts w:cs="Arial"/>
        </w:rPr>
        <w:t xml:space="preserve"> (</w:t>
      </w:r>
      <w:r w:rsidR="004B0836">
        <w:rPr>
          <w:rFonts w:cs="Arial"/>
        </w:rPr>
        <w:t>222</w:t>
      </w:r>
      <w:r>
        <w:rPr>
          <w:rFonts w:cs="Arial"/>
        </w:rPr>
        <w:t xml:space="preserve"> ton</w:t>
      </w:r>
      <w:r w:rsidR="000C55F8">
        <w:rPr>
          <w:rFonts w:cs="Arial"/>
        </w:rPr>
        <w:t xml:space="preserve"> CO2</w:t>
      </w:r>
      <w:r>
        <w:rPr>
          <w:rFonts w:cs="Arial"/>
        </w:rPr>
        <w:t xml:space="preserve"> / </w:t>
      </w:r>
      <w:r w:rsidR="004B0836">
        <w:rPr>
          <w:rFonts w:cs="Arial"/>
        </w:rPr>
        <w:t>389</w:t>
      </w:r>
      <w:r>
        <w:rPr>
          <w:rFonts w:cs="Arial"/>
        </w:rPr>
        <w:t xml:space="preserve"> FTE)= </w:t>
      </w:r>
      <w:r w:rsidR="0022757E">
        <w:rPr>
          <w:rFonts w:cs="Arial"/>
        </w:rPr>
        <w:t>0</w:t>
      </w:r>
      <w:r w:rsidR="004B0836">
        <w:rPr>
          <w:rFonts w:cs="Arial"/>
        </w:rPr>
        <w:t>,57</w:t>
      </w:r>
      <w:r w:rsidR="004538DF">
        <w:rPr>
          <w:rFonts w:cs="Arial"/>
        </w:rPr>
        <w:t xml:space="preserve"> </w:t>
      </w:r>
      <w:r w:rsidR="008608BF">
        <w:rPr>
          <w:rFonts w:cs="Arial"/>
        </w:rPr>
        <w:t xml:space="preserve">ton per </w:t>
      </w:r>
      <w:r w:rsidR="004538DF">
        <w:rPr>
          <w:rFonts w:cs="Arial"/>
        </w:rPr>
        <w:t>FTE, in 20</w:t>
      </w:r>
      <w:r w:rsidR="00DE44D7">
        <w:rPr>
          <w:rFonts w:cs="Arial"/>
        </w:rPr>
        <w:t>21</w:t>
      </w:r>
      <w:r w:rsidR="0022757E">
        <w:rPr>
          <w:rFonts w:cs="Arial"/>
        </w:rPr>
        <w:t xml:space="preserve"> </w:t>
      </w:r>
      <w:r>
        <w:rPr>
          <w:rFonts w:cs="Arial"/>
        </w:rPr>
        <w:t xml:space="preserve">was </w:t>
      </w:r>
      <w:r w:rsidR="004538DF">
        <w:rPr>
          <w:rFonts w:cs="Arial"/>
        </w:rPr>
        <w:t>dit (</w:t>
      </w:r>
      <w:r w:rsidR="00DE44D7">
        <w:rPr>
          <w:rFonts w:cs="Arial"/>
        </w:rPr>
        <w:t>16</w:t>
      </w:r>
      <w:r w:rsidR="0022757E">
        <w:rPr>
          <w:rFonts w:cs="Arial"/>
        </w:rPr>
        <w:t>4</w:t>
      </w:r>
      <w:r w:rsidR="00DE44D7">
        <w:rPr>
          <w:rFonts w:cs="Arial"/>
        </w:rPr>
        <w:t xml:space="preserve"> ton /409</w:t>
      </w:r>
      <w:r w:rsidR="000C55F8">
        <w:rPr>
          <w:rFonts w:cs="Arial"/>
        </w:rPr>
        <w:t xml:space="preserve"> FTE) = 0,</w:t>
      </w:r>
      <w:r w:rsidR="00DE44D7">
        <w:rPr>
          <w:rFonts w:cs="Arial"/>
        </w:rPr>
        <w:t>40</w:t>
      </w:r>
      <w:r w:rsidR="000C55F8">
        <w:rPr>
          <w:rFonts w:cs="Arial"/>
        </w:rPr>
        <w:t xml:space="preserve"> ton per FTE</w:t>
      </w:r>
      <w:r w:rsidR="000C55F8" w:rsidRPr="00326DAB">
        <w:rPr>
          <w:rFonts w:cs="Arial"/>
          <w:color w:val="000000" w:themeColor="text1"/>
          <w:highlight w:val="green"/>
        </w:rPr>
        <w:t xml:space="preserve">. </w:t>
      </w:r>
      <w:r w:rsidR="0022757E">
        <w:rPr>
          <w:rFonts w:cs="Arial"/>
          <w:color w:val="000000" w:themeColor="text1"/>
          <w:highlight w:val="green"/>
        </w:rPr>
        <w:t xml:space="preserve">Een afname van </w:t>
      </w:r>
      <w:r w:rsidR="00161B82">
        <w:rPr>
          <w:rFonts w:cs="Arial"/>
          <w:color w:val="000000" w:themeColor="text1"/>
          <w:highlight w:val="green"/>
        </w:rPr>
        <w:t>29,8</w:t>
      </w:r>
      <w:r w:rsidR="0028714A" w:rsidRPr="00326DAB">
        <w:rPr>
          <w:rFonts w:cs="Arial"/>
          <w:color w:val="000000" w:themeColor="text1"/>
          <w:highlight w:val="green"/>
        </w:rPr>
        <w:t>%</w:t>
      </w:r>
      <w:r w:rsidR="0028714A" w:rsidRPr="00326DAB">
        <w:rPr>
          <w:rFonts w:cs="Arial"/>
          <w:color w:val="000000" w:themeColor="text1"/>
        </w:rPr>
        <w:t xml:space="preserve"> </w:t>
      </w:r>
    </w:p>
    <w:p w14:paraId="7BDA9C4D" w14:textId="77777777" w:rsidR="000C55F8" w:rsidRDefault="000C55F8" w:rsidP="00977C2C">
      <w:pPr>
        <w:rPr>
          <w:rFonts w:cs="Arial"/>
          <w:color w:val="00B050"/>
        </w:rPr>
      </w:pPr>
    </w:p>
    <w:p w14:paraId="0CAB2AB7" w14:textId="768A0B15" w:rsidR="000C55F8" w:rsidRDefault="000C55F8" w:rsidP="00977C2C">
      <w:pPr>
        <w:rPr>
          <w:rFonts w:cs="Arial"/>
          <w:color w:val="000000" w:themeColor="text1"/>
        </w:rPr>
      </w:pPr>
      <w:r w:rsidRPr="000C55F8">
        <w:rPr>
          <w:rFonts w:cs="Arial"/>
          <w:color w:val="000000" w:themeColor="text1"/>
        </w:rPr>
        <w:t>Elektraverbruik.</w:t>
      </w:r>
    </w:p>
    <w:p w14:paraId="28D808BC" w14:textId="5E638985" w:rsidR="000C55F8" w:rsidRPr="000C55F8" w:rsidRDefault="000C55F8" w:rsidP="00977C2C">
      <w:pPr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In 20</w:t>
      </w:r>
      <w:r w:rsidR="00357CC5">
        <w:rPr>
          <w:rFonts w:cs="Arial"/>
          <w:color w:val="000000" w:themeColor="text1"/>
        </w:rPr>
        <w:t>14</w:t>
      </w:r>
      <w:r>
        <w:rPr>
          <w:rFonts w:cs="Arial"/>
          <w:color w:val="000000" w:themeColor="text1"/>
        </w:rPr>
        <w:t xml:space="preserve"> was het elektraverbruik (</w:t>
      </w:r>
      <w:r w:rsidR="00161B82">
        <w:rPr>
          <w:rFonts w:cs="Arial"/>
          <w:color w:val="000000" w:themeColor="text1"/>
        </w:rPr>
        <w:t>191</w:t>
      </w:r>
      <w:r>
        <w:rPr>
          <w:rFonts w:cs="Arial"/>
          <w:color w:val="000000" w:themeColor="text1"/>
        </w:rPr>
        <w:t xml:space="preserve"> ton CO2 /</w:t>
      </w:r>
      <w:r w:rsidR="00161B82">
        <w:rPr>
          <w:rFonts w:cs="Arial"/>
          <w:color w:val="000000" w:themeColor="text1"/>
        </w:rPr>
        <w:t xml:space="preserve">389 </w:t>
      </w:r>
      <w:r>
        <w:rPr>
          <w:rFonts w:cs="Arial"/>
          <w:color w:val="000000" w:themeColor="text1"/>
        </w:rPr>
        <w:t xml:space="preserve">FTE) = </w:t>
      </w:r>
      <w:r w:rsidR="00161B82">
        <w:rPr>
          <w:rFonts w:cs="Arial"/>
          <w:color w:val="000000" w:themeColor="text1"/>
        </w:rPr>
        <w:t>0,49</w:t>
      </w:r>
      <w:r>
        <w:rPr>
          <w:rFonts w:cs="Arial"/>
          <w:color w:val="000000" w:themeColor="text1"/>
        </w:rPr>
        <w:t xml:space="preserve"> ton per FTE, i</w:t>
      </w:r>
      <w:r w:rsidR="004538DF">
        <w:rPr>
          <w:rFonts w:cs="Arial"/>
          <w:color w:val="000000" w:themeColor="text1"/>
        </w:rPr>
        <w:t>n 20</w:t>
      </w:r>
      <w:r w:rsidR="0022757E">
        <w:rPr>
          <w:rFonts w:cs="Arial"/>
          <w:color w:val="000000" w:themeColor="text1"/>
        </w:rPr>
        <w:t>2</w:t>
      </w:r>
      <w:r w:rsidR="0093287F">
        <w:rPr>
          <w:rFonts w:cs="Arial"/>
          <w:color w:val="000000" w:themeColor="text1"/>
        </w:rPr>
        <w:t>1</w:t>
      </w:r>
      <w:r w:rsidR="00AF2202">
        <w:rPr>
          <w:rFonts w:cs="Arial"/>
          <w:color w:val="000000" w:themeColor="text1"/>
        </w:rPr>
        <w:t xml:space="preserve"> was dit (0 ton* CO2 / </w:t>
      </w:r>
      <w:r w:rsidR="0093287F">
        <w:rPr>
          <w:rFonts w:cs="Arial"/>
          <w:color w:val="000000" w:themeColor="text1"/>
        </w:rPr>
        <w:t>409</w:t>
      </w:r>
      <w:r>
        <w:rPr>
          <w:rFonts w:cs="Arial"/>
          <w:color w:val="000000" w:themeColor="text1"/>
        </w:rPr>
        <w:t xml:space="preserve"> FTE= 0 ton* CO2 per FTE.</w:t>
      </w:r>
      <w:r w:rsidR="00204A78">
        <w:rPr>
          <w:rFonts w:cs="Arial"/>
          <w:color w:val="000000" w:themeColor="text1"/>
        </w:rPr>
        <w:t xml:space="preserve"> </w:t>
      </w:r>
      <w:r w:rsidR="00204A78" w:rsidRPr="00326DAB">
        <w:rPr>
          <w:rFonts w:cs="Arial"/>
          <w:color w:val="000000" w:themeColor="text1"/>
          <w:highlight w:val="green"/>
        </w:rPr>
        <w:t>Een afname van 100%</w:t>
      </w:r>
    </w:p>
    <w:p w14:paraId="13BF05F0" w14:textId="77777777" w:rsidR="000C55F8" w:rsidRDefault="000C55F8" w:rsidP="00977C2C">
      <w:pPr>
        <w:rPr>
          <w:rFonts w:cs="Arial"/>
          <w:color w:val="000000" w:themeColor="text1"/>
        </w:rPr>
      </w:pPr>
    </w:p>
    <w:p w14:paraId="16E9A100" w14:textId="4E318B9D" w:rsidR="000C55F8" w:rsidRDefault="000C55F8" w:rsidP="000C55F8">
      <w:pPr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*Oorzaak is het overstappen op groene stroom</w:t>
      </w:r>
      <w:r w:rsidR="00E131A7">
        <w:rPr>
          <w:rFonts w:cs="Arial"/>
          <w:color w:val="000000" w:themeColor="text1"/>
        </w:rPr>
        <w:t xml:space="preserve">, hiervoor is een </w:t>
      </w:r>
      <w:proofErr w:type="spellStart"/>
      <w:r w:rsidR="004B5FC5">
        <w:rPr>
          <w:rFonts w:cs="Arial"/>
          <w:color w:val="000000" w:themeColor="text1"/>
        </w:rPr>
        <w:t>CertiQ</w:t>
      </w:r>
      <w:proofErr w:type="spellEnd"/>
      <w:r w:rsidR="004B5FC5">
        <w:rPr>
          <w:rFonts w:cs="Arial"/>
          <w:color w:val="000000" w:themeColor="text1"/>
        </w:rPr>
        <w:t xml:space="preserve"> </w:t>
      </w:r>
      <w:r w:rsidR="00E131A7">
        <w:rPr>
          <w:rFonts w:cs="Arial"/>
          <w:color w:val="000000" w:themeColor="text1"/>
        </w:rPr>
        <w:t xml:space="preserve">certificaat beschikbaar. </w:t>
      </w:r>
      <w:r>
        <w:rPr>
          <w:rFonts w:cs="Arial"/>
          <w:color w:val="000000" w:themeColor="text1"/>
        </w:rPr>
        <w:t xml:space="preserve">. </w:t>
      </w:r>
    </w:p>
    <w:p w14:paraId="6ABFBCCC" w14:textId="77777777" w:rsidR="000C55F8" w:rsidRDefault="000C55F8" w:rsidP="000C55F8">
      <w:pPr>
        <w:rPr>
          <w:rFonts w:cs="Arial"/>
          <w:color w:val="000000" w:themeColor="text1"/>
        </w:rPr>
      </w:pPr>
    </w:p>
    <w:p w14:paraId="46CD3B77" w14:textId="5DC5D5D5" w:rsidR="003414B4" w:rsidRDefault="000C55F8" w:rsidP="00977C2C">
      <w:pPr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 xml:space="preserve">Andere redenen </w:t>
      </w:r>
      <w:r w:rsidR="004B5FC5">
        <w:rPr>
          <w:rFonts w:cs="Arial"/>
          <w:color w:val="000000" w:themeColor="text1"/>
        </w:rPr>
        <w:t xml:space="preserve">voor de verlaging van het elektraverbruik </w:t>
      </w:r>
      <w:r>
        <w:rPr>
          <w:rFonts w:cs="Arial"/>
          <w:color w:val="000000" w:themeColor="text1"/>
        </w:rPr>
        <w:t xml:space="preserve">zijn het </w:t>
      </w:r>
      <w:r w:rsidRPr="00C554B7">
        <w:rPr>
          <w:rFonts w:cs="Arial"/>
          <w:color w:val="000000" w:themeColor="text1"/>
        </w:rPr>
        <w:t xml:space="preserve">overstappen van TL naar  LED, het kijken naar duurzame energieopwekking en het kritisch blijven op het elektraverbruik per vestiging. </w:t>
      </w:r>
      <w:r w:rsidR="008F08E4" w:rsidRPr="00C554B7">
        <w:rPr>
          <w:rFonts w:cs="Arial"/>
          <w:color w:val="000000" w:themeColor="text1"/>
        </w:rPr>
        <w:t>Reden voor deze r</w:t>
      </w:r>
      <w:r w:rsidR="00A05680" w:rsidRPr="00C554B7">
        <w:rPr>
          <w:rFonts w:cs="Arial"/>
          <w:color w:val="000000" w:themeColor="text1"/>
        </w:rPr>
        <w:t xml:space="preserve">eductie is de </w:t>
      </w:r>
      <w:r w:rsidR="001E1E87" w:rsidRPr="00C554B7">
        <w:rPr>
          <w:rFonts w:cs="Arial"/>
          <w:color w:val="000000" w:themeColor="text1"/>
        </w:rPr>
        <w:t>inkoop van groene stroom. Het gasverbruik is ook gedaald en dit is voornamelijk te wijten aan de investeringen die zijn gedaan in het verduurzamen van de warmteopwekking.</w:t>
      </w:r>
    </w:p>
    <w:p w14:paraId="41418E39" w14:textId="77777777" w:rsidR="00C554B7" w:rsidRDefault="00C554B7" w:rsidP="00977C2C">
      <w:pPr>
        <w:rPr>
          <w:rFonts w:cs="Arial"/>
          <w:color w:val="000000" w:themeColor="text1"/>
        </w:rPr>
      </w:pPr>
    </w:p>
    <w:p w14:paraId="6543F109" w14:textId="469E8A54" w:rsidR="00C554B7" w:rsidRPr="00F332A0" w:rsidRDefault="00C554B7" w:rsidP="00C554B7">
      <w:pPr>
        <w:pStyle w:val="Kop2"/>
        <w:numPr>
          <w:ilvl w:val="1"/>
          <w:numId w:val="8"/>
        </w:numPr>
      </w:pPr>
      <w:bookmarkStart w:id="8" w:name="_Toc93069664"/>
      <w:r w:rsidRPr="00F332A0">
        <w:t>Hoofddoelstelling</w:t>
      </w:r>
      <w:r w:rsidR="006715B0">
        <w:t xml:space="preserve"> resultaat</w:t>
      </w:r>
      <w:bookmarkEnd w:id="8"/>
      <w:r w:rsidR="006715B0">
        <w:t xml:space="preserve"> </w:t>
      </w:r>
    </w:p>
    <w:p w14:paraId="7A82D8AF" w14:textId="77777777" w:rsidR="00C554B7" w:rsidRPr="00F332A0" w:rsidRDefault="00C554B7" w:rsidP="00C554B7">
      <w:pPr>
        <w:rPr>
          <w:rFonts w:cs="Arial"/>
        </w:rPr>
      </w:pPr>
    </w:p>
    <w:tbl>
      <w:tblPr>
        <w:tblW w:w="7565" w:type="dxa"/>
        <w:tblInd w:w="65" w:type="dxa"/>
        <w:shd w:val="clear" w:color="auto" w:fill="FFFFFF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565"/>
      </w:tblGrid>
      <w:tr w:rsidR="00C554B7" w:rsidRPr="00F332A0" w14:paraId="396DBAFF" w14:textId="77777777" w:rsidTr="00C554B7">
        <w:trPr>
          <w:trHeight w:val="255"/>
        </w:trPr>
        <w:tc>
          <w:tcPr>
            <w:tcW w:w="7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</w:tcPr>
          <w:p w14:paraId="08BF996E" w14:textId="77777777" w:rsidR="00C554B7" w:rsidRPr="00F332A0" w:rsidRDefault="00C554B7" w:rsidP="00C554B7">
            <w:pPr>
              <w:spacing w:before="120" w:after="120"/>
              <w:jc w:val="center"/>
              <w:rPr>
                <w:rFonts w:cs="Arial"/>
                <w:b/>
              </w:rPr>
            </w:pPr>
            <w:r w:rsidRPr="00F332A0">
              <w:rPr>
                <w:rFonts w:cs="Arial"/>
                <w:b/>
              </w:rPr>
              <w:t>Scope 1 &amp; 2 doelstellingen Friso Bouwgroep *</w:t>
            </w:r>
          </w:p>
        </w:tc>
      </w:tr>
      <w:tr w:rsidR="00C554B7" w:rsidRPr="00F332A0" w14:paraId="6FF25A96" w14:textId="77777777" w:rsidTr="00C554B7">
        <w:trPr>
          <w:trHeight w:val="255"/>
        </w:trPr>
        <w:tc>
          <w:tcPr>
            <w:tcW w:w="7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FFE5"/>
            <w:noWrap/>
          </w:tcPr>
          <w:p w14:paraId="41AB9EA8" w14:textId="3F50B549" w:rsidR="00C554B7" w:rsidRPr="00F332A0" w:rsidRDefault="00C554B7" w:rsidP="0022757E">
            <w:pPr>
              <w:spacing w:before="120" w:after="120"/>
              <w:jc w:val="center"/>
              <w:rPr>
                <w:rFonts w:cs="Arial"/>
              </w:rPr>
            </w:pPr>
            <w:r w:rsidRPr="00F332A0">
              <w:rPr>
                <w:rFonts w:cs="Arial"/>
              </w:rPr>
              <w:t>Friso Bouwgroep  wil in 202</w:t>
            </w:r>
            <w:r w:rsidR="0022757E">
              <w:rPr>
                <w:rFonts w:cs="Arial"/>
              </w:rPr>
              <w:t>5</w:t>
            </w:r>
            <w:r w:rsidRPr="00F332A0">
              <w:rPr>
                <w:rFonts w:cs="Arial"/>
              </w:rPr>
              <w:t xml:space="preserve"> ten opzichte van 201</w:t>
            </w:r>
            <w:r w:rsidR="00554CA8">
              <w:rPr>
                <w:rFonts w:cs="Arial"/>
              </w:rPr>
              <w:t>4</w:t>
            </w:r>
            <w:r w:rsidRPr="00F332A0">
              <w:rPr>
                <w:rFonts w:cs="Arial"/>
              </w:rPr>
              <w:t xml:space="preserve"> </w:t>
            </w:r>
            <w:r w:rsidR="0022757E">
              <w:rPr>
                <w:rFonts w:cs="Arial"/>
              </w:rPr>
              <w:t>10</w:t>
            </w:r>
            <w:r w:rsidRPr="00F332A0">
              <w:rPr>
                <w:rFonts w:cs="Arial"/>
              </w:rPr>
              <w:t>% minder CO</w:t>
            </w:r>
            <w:r w:rsidRPr="00F332A0">
              <w:rPr>
                <w:rFonts w:cs="Arial"/>
                <w:vertAlign w:val="subscript"/>
              </w:rPr>
              <w:t>2</w:t>
            </w:r>
            <w:r w:rsidRPr="00F332A0">
              <w:rPr>
                <w:rFonts w:cs="Arial"/>
              </w:rPr>
              <w:t xml:space="preserve"> uitstoten.</w:t>
            </w:r>
          </w:p>
        </w:tc>
      </w:tr>
    </w:tbl>
    <w:p w14:paraId="3F8A183D" w14:textId="77777777" w:rsidR="00C554B7" w:rsidRPr="00F332A0" w:rsidRDefault="00C554B7" w:rsidP="00C554B7">
      <w:pPr>
        <w:rPr>
          <w:rFonts w:cs="Arial"/>
        </w:rPr>
      </w:pPr>
      <w:r w:rsidRPr="00F332A0">
        <w:rPr>
          <w:rFonts w:cs="Arial"/>
          <w:i/>
        </w:rPr>
        <w:t>*Deze doelstellingen zijn gerelateerd aan behaalde geproduceerd</w:t>
      </w:r>
      <w:r w:rsidRPr="00F332A0">
        <w:rPr>
          <w:rFonts w:cs="Arial"/>
        </w:rPr>
        <w:t xml:space="preserve">e omzet. </w:t>
      </w:r>
    </w:p>
    <w:p w14:paraId="2FD0BDA5" w14:textId="77777777" w:rsidR="00C554B7" w:rsidRDefault="00C554B7" w:rsidP="00C554B7">
      <w:pPr>
        <w:rPr>
          <w:rFonts w:cs="Arial"/>
        </w:rPr>
      </w:pPr>
    </w:p>
    <w:p w14:paraId="51927A67" w14:textId="64816CCE" w:rsidR="00C554B7" w:rsidRDefault="00C554B7" w:rsidP="00C554B7">
      <w:pPr>
        <w:rPr>
          <w:rFonts w:cs="Arial"/>
        </w:rPr>
      </w:pPr>
      <w:r>
        <w:rPr>
          <w:rFonts w:cs="Arial"/>
        </w:rPr>
        <w:t>201</w:t>
      </w:r>
      <w:r w:rsidR="00790662">
        <w:rPr>
          <w:rFonts w:cs="Arial"/>
        </w:rPr>
        <w:t>4</w:t>
      </w:r>
      <w:r>
        <w:rPr>
          <w:rFonts w:cs="Arial"/>
        </w:rPr>
        <w:t xml:space="preserve">: </w:t>
      </w:r>
      <w:r w:rsidR="00790662">
        <w:rPr>
          <w:rFonts w:cs="Arial"/>
        </w:rPr>
        <w:t>88,6</w:t>
      </w:r>
      <w:r>
        <w:rPr>
          <w:rFonts w:cs="Arial"/>
        </w:rPr>
        <w:t xml:space="preserve"> m</w:t>
      </w:r>
      <w:r w:rsidR="00C83BAC">
        <w:rPr>
          <w:rFonts w:cs="Arial"/>
        </w:rPr>
        <w:t xml:space="preserve">iljoen omzet,  </w:t>
      </w:r>
      <w:r w:rsidR="00790662">
        <w:rPr>
          <w:rFonts w:cs="Arial"/>
        </w:rPr>
        <w:t>1747</w:t>
      </w:r>
      <w:r w:rsidR="00C83BAC">
        <w:rPr>
          <w:rFonts w:cs="Arial"/>
        </w:rPr>
        <w:t xml:space="preserve"> ton CO2 uitstoot= </w:t>
      </w:r>
      <w:r w:rsidR="00790662">
        <w:rPr>
          <w:rFonts w:cs="Arial"/>
        </w:rPr>
        <w:t>1747</w:t>
      </w:r>
      <w:r w:rsidR="00C83BAC">
        <w:rPr>
          <w:rFonts w:cs="Arial"/>
        </w:rPr>
        <w:t>/</w:t>
      </w:r>
      <w:r w:rsidR="00790662">
        <w:rPr>
          <w:rFonts w:cs="Arial"/>
        </w:rPr>
        <w:t>88,6</w:t>
      </w:r>
      <w:r>
        <w:rPr>
          <w:rFonts w:cs="Arial"/>
        </w:rPr>
        <w:t xml:space="preserve">= </w:t>
      </w:r>
      <w:r w:rsidR="00790662">
        <w:rPr>
          <w:rFonts w:cs="Arial"/>
        </w:rPr>
        <w:t>19,72</w:t>
      </w:r>
      <w:r>
        <w:rPr>
          <w:rFonts w:cs="Arial"/>
        </w:rPr>
        <w:t xml:space="preserve"> ton uitstoot CO2 per miljoen omzet. </w:t>
      </w:r>
    </w:p>
    <w:p w14:paraId="495234A9" w14:textId="77777777" w:rsidR="00C554B7" w:rsidRDefault="00C554B7" w:rsidP="00C554B7">
      <w:pPr>
        <w:rPr>
          <w:rFonts w:cs="Arial"/>
        </w:rPr>
      </w:pPr>
    </w:p>
    <w:p w14:paraId="7608227A" w14:textId="0DC45C06" w:rsidR="00C554B7" w:rsidRDefault="00C83BAC" w:rsidP="00C554B7">
      <w:pPr>
        <w:rPr>
          <w:rFonts w:cs="Arial"/>
        </w:rPr>
      </w:pPr>
      <w:r>
        <w:rPr>
          <w:rFonts w:cs="Arial"/>
        </w:rPr>
        <w:t>202</w:t>
      </w:r>
      <w:r w:rsidR="004D016C">
        <w:rPr>
          <w:rFonts w:cs="Arial"/>
        </w:rPr>
        <w:t>1</w:t>
      </w:r>
      <w:r>
        <w:rPr>
          <w:rFonts w:cs="Arial"/>
        </w:rPr>
        <w:t>:</w:t>
      </w:r>
      <w:r w:rsidR="00D41736">
        <w:rPr>
          <w:rFonts w:cs="Arial"/>
        </w:rPr>
        <w:t xml:space="preserve"> </w:t>
      </w:r>
      <w:r w:rsidR="006B7D3F">
        <w:rPr>
          <w:rFonts w:cs="Arial"/>
        </w:rPr>
        <w:t>228,2</w:t>
      </w:r>
      <w:r w:rsidR="0028714A">
        <w:rPr>
          <w:rFonts w:cs="Arial"/>
        </w:rPr>
        <w:t xml:space="preserve"> miljoen omzet, </w:t>
      </w:r>
      <w:r>
        <w:rPr>
          <w:rFonts w:cs="Arial"/>
        </w:rPr>
        <w:t>1</w:t>
      </w:r>
      <w:r w:rsidR="006B7D3F">
        <w:rPr>
          <w:rFonts w:cs="Arial"/>
        </w:rPr>
        <w:t>786</w:t>
      </w:r>
      <w:r w:rsidR="00D41736">
        <w:rPr>
          <w:rFonts w:cs="Arial"/>
        </w:rPr>
        <w:t xml:space="preserve"> ton CO2 uitstoot= </w:t>
      </w:r>
      <w:r>
        <w:rPr>
          <w:rFonts w:cs="Arial"/>
        </w:rPr>
        <w:t>1</w:t>
      </w:r>
      <w:r w:rsidR="006B7D3F">
        <w:rPr>
          <w:rFonts w:cs="Arial"/>
        </w:rPr>
        <w:t>786/228,2</w:t>
      </w:r>
      <w:r w:rsidR="00D41736">
        <w:rPr>
          <w:rFonts w:cs="Arial"/>
        </w:rPr>
        <w:t xml:space="preserve"> </w:t>
      </w:r>
      <w:r w:rsidR="00264CF9">
        <w:rPr>
          <w:rFonts w:cs="Arial"/>
        </w:rPr>
        <w:t xml:space="preserve">= </w:t>
      </w:r>
      <w:r w:rsidR="006B7D3F">
        <w:rPr>
          <w:rFonts w:cs="Arial"/>
        </w:rPr>
        <w:t>7,8</w:t>
      </w:r>
      <w:r>
        <w:rPr>
          <w:rFonts w:cs="Arial"/>
        </w:rPr>
        <w:t>2</w:t>
      </w:r>
      <w:r w:rsidR="00D41736">
        <w:rPr>
          <w:rFonts w:cs="Arial"/>
        </w:rPr>
        <w:t xml:space="preserve"> </w:t>
      </w:r>
      <w:r w:rsidR="00264CF9">
        <w:rPr>
          <w:rFonts w:cs="Arial"/>
        </w:rPr>
        <w:t xml:space="preserve"> ton uitstoot CO2 per miljoen</w:t>
      </w:r>
      <w:r w:rsidR="00C554B7">
        <w:rPr>
          <w:rFonts w:cs="Arial"/>
        </w:rPr>
        <w:t xml:space="preserve">  </w:t>
      </w:r>
    </w:p>
    <w:p w14:paraId="311FA3B9" w14:textId="77777777" w:rsidR="00C554B7" w:rsidRDefault="00C554B7" w:rsidP="00C554B7">
      <w:pPr>
        <w:rPr>
          <w:rFonts w:cs="Arial"/>
        </w:rPr>
      </w:pPr>
    </w:p>
    <w:p w14:paraId="25D8BE5C" w14:textId="03888EAA" w:rsidR="00C554B7" w:rsidRDefault="004B5FC5" w:rsidP="00C554B7">
      <w:pPr>
        <w:rPr>
          <w:rFonts w:cs="Arial"/>
          <w:color w:val="000000" w:themeColor="text1"/>
        </w:rPr>
      </w:pPr>
      <w:r>
        <w:rPr>
          <w:rFonts w:cs="Arial"/>
          <w:color w:val="000000" w:themeColor="text1"/>
          <w:highlight w:val="green"/>
        </w:rPr>
        <w:t xml:space="preserve">Daling van </w:t>
      </w:r>
      <w:r w:rsidR="001763A1">
        <w:rPr>
          <w:rFonts w:cs="Arial"/>
          <w:color w:val="000000" w:themeColor="text1"/>
          <w:highlight w:val="green"/>
        </w:rPr>
        <w:t xml:space="preserve">60,34 </w:t>
      </w:r>
      <w:r w:rsidR="00C83BAC" w:rsidRPr="00C83BAC">
        <w:rPr>
          <w:rFonts w:cs="Arial"/>
          <w:color w:val="000000" w:themeColor="text1"/>
          <w:highlight w:val="green"/>
        </w:rPr>
        <w:t>%</w:t>
      </w:r>
    </w:p>
    <w:p w14:paraId="79A0C4B4" w14:textId="77777777" w:rsidR="00C83BAC" w:rsidRDefault="00C83BAC" w:rsidP="00C554B7">
      <w:pPr>
        <w:rPr>
          <w:rFonts w:cs="Arial"/>
          <w:color w:val="000000" w:themeColor="text1"/>
        </w:rPr>
      </w:pPr>
    </w:p>
    <w:p w14:paraId="06A5AE35" w14:textId="4B2D84B8" w:rsidR="00C554B7" w:rsidRPr="00F332A0" w:rsidRDefault="00C554B7" w:rsidP="00C554B7">
      <w:pPr>
        <w:pStyle w:val="Kop2"/>
        <w:numPr>
          <w:ilvl w:val="1"/>
          <w:numId w:val="8"/>
        </w:numPr>
      </w:pPr>
      <w:r>
        <w:t xml:space="preserve"> </w:t>
      </w:r>
      <w:bookmarkStart w:id="9" w:name="_Toc93069665"/>
      <w:r w:rsidRPr="00F332A0">
        <w:t>Doelstellingen per scope</w:t>
      </w:r>
      <w:r w:rsidR="006715B0">
        <w:t xml:space="preserve"> resultaat</w:t>
      </w:r>
      <w:bookmarkEnd w:id="9"/>
    </w:p>
    <w:p w14:paraId="1D18D8EF" w14:textId="77777777" w:rsidR="00C554B7" w:rsidRPr="00F332A0" w:rsidRDefault="00C554B7" w:rsidP="00C554B7"/>
    <w:tbl>
      <w:tblPr>
        <w:tblW w:w="8794" w:type="dxa"/>
        <w:tblInd w:w="65" w:type="dxa"/>
        <w:shd w:val="clear" w:color="auto" w:fill="FFFFFF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94"/>
      </w:tblGrid>
      <w:tr w:rsidR="00C554B7" w:rsidRPr="00F332A0" w14:paraId="09BF6B53" w14:textId="77777777" w:rsidTr="00C554B7">
        <w:trPr>
          <w:trHeight w:val="59"/>
        </w:trPr>
        <w:tc>
          <w:tcPr>
            <w:tcW w:w="8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</w:tcPr>
          <w:p w14:paraId="5D470CB5" w14:textId="77777777" w:rsidR="00C554B7" w:rsidRPr="00F332A0" w:rsidRDefault="00C554B7" w:rsidP="00C554B7">
            <w:pPr>
              <w:jc w:val="center"/>
              <w:rPr>
                <w:rFonts w:cstheme="minorHAnsi"/>
                <w:b/>
              </w:rPr>
            </w:pPr>
            <w:r w:rsidRPr="00F332A0">
              <w:rPr>
                <w:rFonts w:cstheme="minorHAnsi"/>
                <w:b/>
              </w:rPr>
              <w:t>Doelstellingen Friso Bouwgroep (per scope)*</w:t>
            </w:r>
          </w:p>
        </w:tc>
      </w:tr>
      <w:tr w:rsidR="00C554B7" w:rsidRPr="00F332A0" w14:paraId="7F6BED82" w14:textId="77777777" w:rsidTr="00C554B7">
        <w:trPr>
          <w:trHeight w:val="255"/>
        </w:trPr>
        <w:tc>
          <w:tcPr>
            <w:tcW w:w="8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FFE5"/>
            <w:noWrap/>
          </w:tcPr>
          <w:p w14:paraId="0F851464" w14:textId="74287B88" w:rsidR="00C554B7" w:rsidRPr="00F332A0" w:rsidRDefault="00C554B7" w:rsidP="00521A36">
            <w:pPr>
              <w:jc w:val="center"/>
              <w:rPr>
                <w:rFonts w:cstheme="minorHAnsi"/>
              </w:rPr>
            </w:pPr>
            <w:r w:rsidRPr="00F332A0">
              <w:rPr>
                <w:rFonts w:cstheme="minorHAnsi"/>
              </w:rPr>
              <w:t>Friso Bouwgroep wil in 202</w:t>
            </w:r>
            <w:r w:rsidR="00521A36">
              <w:rPr>
                <w:rFonts w:cstheme="minorHAnsi"/>
              </w:rPr>
              <w:t>5</w:t>
            </w:r>
            <w:r w:rsidRPr="00F332A0">
              <w:rPr>
                <w:rFonts w:cstheme="minorHAnsi"/>
              </w:rPr>
              <w:t xml:space="preserve"> ten opzichte van 2014 </w:t>
            </w:r>
            <w:r w:rsidR="00C83BAC">
              <w:rPr>
                <w:rFonts w:cstheme="minorHAnsi"/>
              </w:rPr>
              <w:t>10</w:t>
            </w:r>
            <w:r w:rsidRPr="00F332A0">
              <w:rPr>
                <w:rFonts w:cstheme="minorHAnsi"/>
              </w:rPr>
              <w:t>% minder CO</w:t>
            </w:r>
            <w:r w:rsidRPr="00F332A0">
              <w:rPr>
                <w:rFonts w:cstheme="minorHAnsi"/>
                <w:vertAlign w:val="subscript"/>
              </w:rPr>
              <w:t>2</w:t>
            </w:r>
            <w:r w:rsidRPr="00F332A0">
              <w:rPr>
                <w:rFonts w:cstheme="minorHAnsi"/>
              </w:rPr>
              <w:t xml:space="preserve"> uitstoten in scope 1.</w:t>
            </w:r>
          </w:p>
        </w:tc>
      </w:tr>
      <w:tr w:rsidR="00C554B7" w:rsidRPr="00F332A0" w14:paraId="522D50CD" w14:textId="77777777" w:rsidTr="00C554B7">
        <w:trPr>
          <w:trHeight w:val="255"/>
        </w:trPr>
        <w:tc>
          <w:tcPr>
            <w:tcW w:w="8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FFE5"/>
            <w:noWrap/>
          </w:tcPr>
          <w:p w14:paraId="6A83825E" w14:textId="0A839730" w:rsidR="00C554B7" w:rsidRPr="00F332A0" w:rsidRDefault="00C554B7" w:rsidP="00521A36">
            <w:pPr>
              <w:jc w:val="center"/>
              <w:rPr>
                <w:rFonts w:cstheme="minorHAnsi"/>
              </w:rPr>
            </w:pPr>
            <w:r w:rsidRPr="00F332A0">
              <w:rPr>
                <w:rFonts w:cstheme="minorHAnsi"/>
              </w:rPr>
              <w:t>Friso Bouwgroep wil</w:t>
            </w:r>
            <w:r w:rsidR="00C83BAC">
              <w:rPr>
                <w:rFonts w:cstheme="minorHAnsi"/>
              </w:rPr>
              <w:t xml:space="preserve"> in 202</w:t>
            </w:r>
            <w:r w:rsidR="00521A36">
              <w:rPr>
                <w:rFonts w:cstheme="minorHAnsi"/>
              </w:rPr>
              <w:t>5</w:t>
            </w:r>
            <w:r w:rsidR="00C83BAC">
              <w:rPr>
                <w:rFonts w:cstheme="minorHAnsi"/>
              </w:rPr>
              <w:t xml:space="preserve"> ten opzichte van 2014 10</w:t>
            </w:r>
            <w:r w:rsidRPr="00F332A0">
              <w:rPr>
                <w:rFonts w:cstheme="minorHAnsi"/>
              </w:rPr>
              <w:t>% minder CO2 uitstoten in scope 2.</w:t>
            </w:r>
          </w:p>
        </w:tc>
      </w:tr>
      <w:tr w:rsidR="00C554B7" w:rsidRPr="00F332A0" w14:paraId="1A8790E2" w14:textId="77777777" w:rsidTr="00FC0383">
        <w:trPr>
          <w:trHeight w:val="588"/>
        </w:trPr>
        <w:tc>
          <w:tcPr>
            <w:tcW w:w="8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FFE5"/>
            <w:noWrap/>
          </w:tcPr>
          <w:p w14:paraId="2F819D98" w14:textId="77777777" w:rsidR="00C554B7" w:rsidRPr="00F332A0" w:rsidRDefault="00C554B7" w:rsidP="00C554B7">
            <w:pPr>
              <w:jc w:val="center"/>
              <w:rPr>
                <w:rFonts w:cstheme="minorHAnsi"/>
              </w:rPr>
            </w:pPr>
            <w:r w:rsidRPr="00F332A0">
              <w:rPr>
                <w:rFonts w:eastAsia="Calibri"/>
              </w:rPr>
              <w:t>Friso heeft zichzelf het doel de komende 4 jaar minimaal 15 projecten met energiebesparende maatregelen te realiseren. Friso wil, in samenwerking met de betreffende installateur, 5% reductie realiseren per project.</w:t>
            </w:r>
          </w:p>
        </w:tc>
      </w:tr>
    </w:tbl>
    <w:p w14:paraId="3549A4CC" w14:textId="77777777" w:rsidR="00C554B7" w:rsidRDefault="00C554B7" w:rsidP="00977C2C">
      <w:pPr>
        <w:rPr>
          <w:rFonts w:cs="Arial"/>
          <w:color w:val="FF0000"/>
        </w:rPr>
      </w:pPr>
    </w:p>
    <w:p w14:paraId="10C7D0A8" w14:textId="6B618F47" w:rsidR="00311AC4" w:rsidRDefault="0081501C" w:rsidP="00977C2C">
      <w:pPr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201</w:t>
      </w:r>
      <w:r w:rsidR="001763A1">
        <w:rPr>
          <w:rFonts w:cs="Arial"/>
          <w:color w:val="000000" w:themeColor="text1"/>
        </w:rPr>
        <w:t>4</w:t>
      </w:r>
      <w:r>
        <w:rPr>
          <w:rFonts w:cs="Arial"/>
          <w:color w:val="000000" w:themeColor="text1"/>
        </w:rPr>
        <w:t xml:space="preserve">: Scope 1: </w:t>
      </w:r>
      <w:r w:rsidR="001763A1">
        <w:rPr>
          <w:rFonts w:cs="Arial"/>
          <w:color w:val="000000" w:themeColor="text1"/>
        </w:rPr>
        <w:t>1549</w:t>
      </w:r>
      <w:r w:rsidR="00D41736">
        <w:rPr>
          <w:rFonts w:cs="Arial"/>
          <w:color w:val="000000" w:themeColor="text1"/>
        </w:rPr>
        <w:t xml:space="preserve"> </w:t>
      </w:r>
      <w:r>
        <w:rPr>
          <w:rFonts w:cs="Arial"/>
          <w:color w:val="000000" w:themeColor="text1"/>
        </w:rPr>
        <w:t xml:space="preserve">ton CO2/ </w:t>
      </w:r>
      <w:r w:rsidR="001763A1">
        <w:rPr>
          <w:rFonts w:cs="Arial"/>
          <w:color w:val="000000" w:themeColor="text1"/>
        </w:rPr>
        <w:t>88,6</w:t>
      </w:r>
      <w:r w:rsidR="00D41736">
        <w:rPr>
          <w:rFonts w:cs="Arial"/>
          <w:color w:val="000000" w:themeColor="text1"/>
        </w:rPr>
        <w:t xml:space="preserve"> </w:t>
      </w:r>
      <w:r w:rsidR="00311AC4">
        <w:rPr>
          <w:rFonts w:cs="Arial"/>
          <w:color w:val="000000" w:themeColor="text1"/>
        </w:rPr>
        <w:t xml:space="preserve"> miljoen omzet=  </w:t>
      </w:r>
      <w:r w:rsidR="001763A1">
        <w:rPr>
          <w:rFonts w:cs="Arial"/>
          <w:color w:val="000000" w:themeColor="text1"/>
        </w:rPr>
        <w:t>17,48</w:t>
      </w:r>
      <w:r>
        <w:rPr>
          <w:rFonts w:cs="Arial"/>
          <w:color w:val="000000" w:themeColor="text1"/>
        </w:rPr>
        <w:t xml:space="preserve"> </w:t>
      </w:r>
      <w:r w:rsidR="006715B0">
        <w:rPr>
          <w:rFonts w:cs="Arial"/>
          <w:color w:val="000000" w:themeColor="text1"/>
        </w:rPr>
        <w:t xml:space="preserve"> ton CO2 per miljoen omzet </w:t>
      </w:r>
    </w:p>
    <w:p w14:paraId="1CE15F63" w14:textId="6C51263E" w:rsidR="00FC530B" w:rsidRPr="00FC530B" w:rsidRDefault="00FC530B" w:rsidP="00977C2C">
      <w:pPr>
        <w:rPr>
          <w:rFonts w:cs="Arial"/>
          <w:b/>
          <w:color w:val="000000" w:themeColor="text1"/>
        </w:rPr>
      </w:pPr>
      <w:r w:rsidRPr="00311AC4">
        <w:rPr>
          <w:rFonts w:cs="Arial"/>
          <w:color w:val="000000" w:themeColor="text1"/>
        </w:rPr>
        <w:t>20</w:t>
      </w:r>
      <w:r>
        <w:rPr>
          <w:rFonts w:cs="Arial"/>
          <w:color w:val="000000" w:themeColor="text1"/>
        </w:rPr>
        <w:t>2</w:t>
      </w:r>
      <w:r w:rsidR="002104D3">
        <w:rPr>
          <w:rFonts w:cs="Arial"/>
          <w:color w:val="000000" w:themeColor="text1"/>
        </w:rPr>
        <w:t>1</w:t>
      </w:r>
      <w:r w:rsidRPr="00311AC4">
        <w:rPr>
          <w:rFonts w:cs="Arial"/>
          <w:color w:val="000000" w:themeColor="text1"/>
        </w:rPr>
        <w:t xml:space="preserve">: </w:t>
      </w:r>
      <w:r>
        <w:rPr>
          <w:rFonts w:cs="Arial"/>
          <w:color w:val="000000" w:themeColor="text1"/>
        </w:rPr>
        <w:t>Scope 1 :</w:t>
      </w:r>
      <w:r w:rsidR="002104D3">
        <w:rPr>
          <w:rFonts w:cs="Arial"/>
          <w:color w:val="000000" w:themeColor="text1"/>
        </w:rPr>
        <w:t>1649</w:t>
      </w:r>
      <w:r>
        <w:rPr>
          <w:rFonts w:cs="Arial"/>
          <w:color w:val="000000" w:themeColor="text1"/>
        </w:rPr>
        <w:t xml:space="preserve"> ton CO2 / </w:t>
      </w:r>
      <w:r w:rsidR="002104D3">
        <w:rPr>
          <w:rFonts w:cs="Arial"/>
          <w:color w:val="000000" w:themeColor="text1"/>
        </w:rPr>
        <w:t>228,2</w:t>
      </w:r>
      <w:r>
        <w:rPr>
          <w:rFonts w:cs="Arial"/>
          <w:color w:val="000000" w:themeColor="text1"/>
        </w:rPr>
        <w:t xml:space="preserve"> miljoen omzet = 7,2</w:t>
      </w:r>
      <w:r w:rsidR="002104D3">
        <w:rPr>
          <w:rFonts w:cs="Arial"/>
          <w:color w:val="000000" w:themeColor="text1"/>
        </w:rPr>
        <w:t>3</w:t>
      </w:r>
      <w:r>
        <w:rPr>
          <w:rFonts w:cs="Arial"/>
          <w:color w:val="000000" w:themeColor="text1"/>
        </w:rPr>
        <w:t xml:space="preserve"> ton CO2 per miljoen omzet</w:t>
      </w:r>
    </w:p>
    <w:p w14:paraId="0EA73A27" w14:textId="5FE04284" w:rsidR="00311AC4" w:rsidRDefault="00D41736" w:rsidP="00977C2C">
      <w:pPr>
        <w:rPr>
          <w:rFonts w:cs="Arial"/>
          <w:color w:val="000000" w:themeColor="text1"/>
        </w:rPr>
      </w:pPr>
      <w:r>
        <w:rPr>
          <w:rFonts w:cs="Arial"/>
          <w:color w:val="000000" w:themeColor="text1"/>
          <w:highlight w:val="green"/>
        </w:rPr>
        <w:t>Daling 20</w:t>
      </w:r>
      <w:r w:rsidR="00FC530B">
        <w:rPr>
          <w:rFonts w:cs="Arial"/>
          <w:color w:val="000000" w:themeColor="text1"/>
          <w:highlight w:val="green"/>
        </w:rPr>
        <w:t>2</w:t>
      </w:r>
      <w:r w:rsidR="002104D3">
        <w:rPr>
          <w:rFonts w:cs="Arial"/>
          <w:color w:val="000000" w:themeColor="text1"/>
          <w:highlight w:val="green"/>
        </w:rPr>
        <w:t>1</w:t>
      </w:r>
      <w:r w:rsidR="00FC530B">
        <w:rPr>
          <w:rFonts w:cs="Arial"/>
          <w:color w:val="000000" w:themeColor="text1"/>
          <w:highlight w:val="green"/>
        </w:rPr>
        <w:t xml:space="preserve"> ten opzichte van 201</w:t>
      </w:r>
      <w:r w:rsidR="004E3E55">
        <w:rPr>
          <w:rFonts w:cs="Arial"/>
          <w:color w:val="000000" w:themeColor="text1"/>
          <w:highlight w:val="green"/>
        </w:rPr>
        <w:t>4</w:t>
      </w:r>
      <w:r w:rsidR="00311AC4" w:rsidRPr="00311AC4">
        <w:rPr>
          <w:rFonts w:cs="Arial"/>
          <w:color w:val="000000" w:themeColor="text1"/>
          <w:highlight w:val="green"/>
        </w:rPr>
        <w:t>= 100- (</w:t>
      </w:r>
      <w:r w:rsidR="00620AE6">
        <w:rPr>
          <w:rFonts w:cs="Arial"/>
          <w:color w:val="000000" w:themeColor="text1"/>
          <w:highlight w:val="green"/>
        </w:rPr>
        <w:t>7,2</w:t>
      </w:r>
      <w:r w:rsidR="002104D3">
        <w:rPr>
          <w:rFonts w:cs="Arial"/>
          <w:color w:val="000000" w:themeColor="text1"/>
          <w:highlight w:val="green"/>
        </w:rPr>
        <w:t>3</w:t>
      </w:r>
      <w:r w:rsidR="00FC530B">
        <w:rPr>
          <w:rFonts w:cs="Arial"/>
          <w:color w:val="000000" w:themeColor="text1"/>
          <w:highlight w:val="green"/>
        </w:rPr>
        <w:t xml:space="preserve">  ton CO2 x 100/</w:t>
      </w:r>
      <w:r w:rsidR="001763A1">
        <w:rPr>
          <w:rFonts w:cs="Arial"/>
          <w:color w:val="000000" w:themeColor="text1"/>
          <w:highlight w:val="green"/>
        </w:rPr>
        <w:t>17,48</w:t>
      </w:r>
      <w:r>
        <w:rPr>
          <w:rFonts w:cs="Arial"/>
          <w:color w:val="000000" w:themeColor="text1"/>
          <w:highlight w:val="green"/>
        </w:rPr>
        <w:t xml:space="preserve">= </w:t>
      </w:r>
      <w:r w:rsidR="001763A1">
        <w:rPr>
          <w:rFonts w:cs="Arial"/>
          <w:color w:val="000000" w:themeColor="text1"/>
          <w:highlight w:val="green"/>
        </w:rPr>
        <w:t>58,6</w:t>
      </w:r>
      <w:r w:rsidR="00311AC4" w:rsidRPr="00311AC4">
        <w:rPr>
          <w:rFonts w:cs="Arial"/>
          <w:color w:val="000000" w:themeColor="text1"/>
          <w:highlight w:val="green"/>
        </w:rPr>
        <w:t xml:space="preserve"> % in scope 1</w:t>
      </w:r>
    </w:p>
    <w:p w14:paraId="20E11D30" w14:textId="5BEFB06E" w:rsidR="00311AC4" w:rsidRDefault="006715B0" w:rsidP="00977C2C">
      <w:pPr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20</w:t>
      </w:r>
      <w:r w:rsidR="00FC530B">
        <w:rPr>
          <w:rFonts w:cs="Arial"/>
          <w:color w:val="000000" w:themeColor="text1"/>
        </w:rPr>
        <w:t>1</w:t>
      </w:r>
      <w:r w:rsidR="004E3E55">
        <w:rPr>
          <w:rFonts w:cs="Arial"/>
          <w:color w:val="000000" w:themeColor="text1"/>
        </w:rPr>
        <w:t>4</w:t>
      </w:r>
      <w:r>
        <w:rPr>
          <w:rFonts w:cs="Arial"/>
          <w:color w:val="000000" w:themeColor="text1"/>
        </w:rPr>
        <w:t>: S</w:t>
      </w:r>
      <w:r w:rsidR="00311AC4">
        <w:rPr>
          <w:rFonts w:cs="Arial"/>
          <w:color w:val="000000" w:themeColor="text1"/>
        </w:rPr>
        <w:t>cope 2</w:t>
      </w:r>
      <w:r>
        <w:rPr>
          <w:rFonts w:cs="Arial"/>
          <w:color w:val="000000" w:themeColor="text1"/>
        </w:rPr>
        <w:t xml:space="preserve">: </w:t>
      </w:r>
      <w:r w:rsidR="004E3E55">
        <w:rPr>
          <w:rFonts w:cs="Arial"/>
          <w:color w:val="000000" w:themeColor="text1"/>
        </w:rPr>
        <w:t>198</w:t>
      </w:r>
      <w:r>
        <w:rPr>
          <w:rFonts w:cs="Arial"/>
          <w:color w:val="000000" w:themeColor="text1"/>
        </w:rPr>
        <w:t xml:space="preserve"> ton CO</w:t>
      </w:r>
      <w:r w:rsidR="00FC530B">
        <w:rPr>
          <w:rFonts w:cs="Arial"/>
          <w:color w:val="000000" w:themeColor="text1"/>
        </w:rPr>
        <w:t xml:space="preserve">2/ </w:t>
      </w:r>
      <w:r w:rsidR="004E3E55">
        <w:rPr>
          <w:rFonts w:cs="Arial"/>
          <w:color w:val="000000" w:themeColor="text1"/>
        </w:rPr>
        <w:t>88</w:t>
      </w:r>
      <w:r w:rsidR="00FC530B">
        <w:rPr>
          <w:rFonts w:cs="Arial"/>
          <w:color w:val="000000" w:themeColor="text1"/>
        </w:rPr>
        <w:t>,</w:t>
      </w:r>
      <w:r w:rsidR="004E3E55">
        <w:rPr>
          <w:rFonts w:cs="Arial"/>
          <w:color w:val="000000" w:themeColor="text1"/>
        </w:rPr>
        <w:t>6</w:t>
      </w:r>
      <w:r w:rsidR="00311AC4">
        <w:rPr>
          <w:rFonts w:cs="Arial"/>
          <w:color w:val="000000" w:themeColor="text1"/>
        </w:rPr>
        <w:t xml:space="preserve"> miljoen omzet </w:t>
      </w:r>
      <w:r w:rsidR="00FC530B">
        <w:rPr>
          <w:rFonts w:cs="Arial"/>
          <w:color w:val="000000" w:themeColor="text1"/>
        </w:rPr>
        <w:t xml:space="preserve">= </w:t>
      </w:r>
      <w:r w:rsidR="004E3E55">
        <w:rPr>
          <w:rFonts w:cs="Arial"/>
          <w:color w:val="000000" w:themeColor="text1"/>
        </w:rPr>
        <w:t>2,23</w:t>
      </w:r>
      <w:r>
        <w:rPr>
          <w:rFonts w:cs="Arial"/>
          <w:color w:val="000000" w:themeColor="text1"/>
        </w:rPr>
        <w:t xml:space="preserve"> ton CO2 per miljoen omzet. </w:t>
      </w:r>
    </w:p>
    <w:p w14:paraId="29D7BA95" w14:textId="3017625C" w:rsidR="004C164D" w:rsidRDefault="00FC530B" w:rsidP="00977C2C">
      <w:pPr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202</w:t>
      </w:r>
      <w:r w:rsidR="002104D3">
        <w:rPr>
          <w:rFonts w:cs="Arial"/>
          <w:color w:val="000000" w:themeColor="text1"/>
        </w:rPr>
        <w:t>1</w:t>
      </w:r>
      <w:r>
        <w:rPr>
          <w:rFonts w:cs="Arial"/>
          <w:color w:val="000000" w:themeColor="text1"/>
        </w:rPr>
        <w:t xml:space="preserve">: Scope 2: </w:t>
      </w:r>
      <w:r w:rsidR="00D41736">
        <w:rPr>
          <w:rFonts w:cs="Arial"/>
          <w:color w:val="000000" w:themeColor="text1"/>
        </w:rPr>
        <w:t xml:space="preserve"> </w:t>
      </w:r>
      <w:r w:rsidR="002104D3">
        <w:rPr>
          <w:rFonts w:cs="Arial"/>
          <w:color w:val="000000" w:themeColor="text1"/>
        </w:rPr>
        <w:t>137</w:t>
      </w:r>
      <w:r w:rsidR="004C6874">
        <w:rPr>
          <w:rFonts w:cs="Arial"/>
          <w:color w:val="000000" w:themeColor="text1"/>
        </w:rPr>
        <w:t xml:space="preserve"> CO2/ 22</w:t>
      </w:r>
      <w:r w:rsidR="002104D3">
        <w:rPr>
          <w:rFonts w:cs="Arial"/>
          <w:color w:val="000000" w:themeColor="text1"/>
        </w:rPr>
        <w:t>8</w:t>
      </w:r>
      <w:r w:rsidR="004C6874">
        <w:rPr>
          <w:rFonts w:cs="Arial"/>
          <w:color w:val="000000" w:themeColor="text1"/>
        </w:rPr>
        <w:t>,</w:t>
      </w:r>
      <w:r w:rsidR="002104D3">
        <w:rPr>
          <w:rFonts w:cs="Arial"/>
          <w:color w:val="000000" w:themeColor="text1"/>
        </w:rPr>
        <w:t>2 miljoen omzet= 0,60</w:t>
      </w:r>
      <w:r w:rsidR="006715B0">
        <w:rPr>
          <w:rFonts w:cs="Arial"/>
          <w:color w:val="000000" w:themeColor="text1"/>
        </w:rPr>
        <w:t xml:space="preserve"> ton CO2 per </w:t>
      </w:r>
      <w:r w:rsidR="004B5FC5">
        <w:rPr>
          <w:rFonts w:cs="Arial"/>
          <w:color w:val="000000" w:themeColor="text1"/>
        </w:rPr>
        <w:t>miljoen</w:t>
      </w:r>
      <w:r w:rsidR="006715B0">
        <w:rPr>
          <w:rFonts w:cs="Arial"/>
          <w:color w:val="000000" w:themeColor="text1"/>
        </w:rPr>
        <w:t xml:space="preserve"> omzet</w:t>
      </w:r>
      <w:r w:rsidR="004C164D">
        <w:rPr>
          <w:rFonts w:cs="Arial"/>
          <w:color w:val="000000" w:themeColor="text1"/>
        </w:rPr>
        <w:t>.</w:t>
      </w:r>
    </w:p>
    <w:p w14:paraId="0E506986" w14:textId="241D2278" w:rsidR="0017565E" w:rsidRDefault="00A7562E" w:rsidP="004E3E55">
      <w:pPr>
        <w:rPr>
          <w:rFonts w:cs="Arial"/>
          <w:color w:val="000000" w:themeColor="text1"/>
        </w:rPr>
      </w:pPr>
      <w:r>
        <w:rPr>
          <w:rFonts w:cs="Arial"/>
          <w:color w:val="000000" w:themeColor="text1"/>
          <w:highlight w:val="green"/>
        </w:rPr>
        <w:t>Daling</w:t>
      </w:r>
      <w:r w:rsidR="00D41736" w:rsidRPr="004E3E55">
        <w:rPr>
          <w:rFonts w:cs="Arial"/>
          <w:color w:val="000000" w:themeColor="text1"/>
          <w:highlight w:val="green"/>
        </w:rPr>
        <w:t xml:space="preserve"> 20</w:t>
      </w:r>
      <w:r w:rsidR="00FC530B" w:rsidRPr="004E3E55">
        <w:rPr>
          <w:rFonts w:cs="Arial"/>
          <w:color w:val="000000" w:themeColor="text1"/>
          <w:highlight w:val="green"/>
        </w:rPr>
        <w:t>2</w:t>
      </w:r>
      <w:r w:rsidR="004D016C" w:rsidRPr="004E3E55">
        <w:rPr>
          <w:rFonts w:cs="Arial"/>
          <w:color w:val="000000" w:themeColor="text1"/>
          <w:highlight w:val="green"/>
        </w:rPr>
        <w:t>1</w:t>
      </w:r>
      <w:r w:rsidR="00D41736" w:rsidRPr="004E3E55">
        <w:rPr>
          <w:rFonts w:cs="Arial"/>
          <w:color w:val="000000" w:themeColor="text1"/>
          <w:highlight w:val="green"/>
        </w:rPr>
        <w:t xml:space="preserve"> </w:t>
      </w:r>
      <w:r w:rsidR="004C164D" w:rsidRPr="004E3E55">
        <w:rPr>
          <w:rFonts w:cs="Arial"/>
          <w:color w:val="000000" w:themeColor="text1"/>
          <w:highlight w:val="green"/>
        </w:rPr>
        <w:t xml:space="preserve"> te</w:t>
      </w:r>
      <w:r w:rsidR="00CF1099" w:rsidRPr="004E3E55">
        <w:rPr>
          <w:rFonts w:cs="Arial"/>
          <w:color w:val="000000" w:themeColor="text1"/>
          <w:highlight w:val="green"/>
        </w:rPr>
        <w:t>n opzichte van 201</w:t>
      </w:r>
      <w:r w:rsidR="004E3E55" w:rsidRPr="004E3E55">
        <w:rPr>
          <w:rFonts w:cs="Arial"/>
          <w:color w:val="000000" w:themeColor="text1"/>
          <w:highlight w:val="green"/>
        </w:rPr>
        <w:t>4</w:t>
      </w:r>
      <w:r w:rsidR="00CF1099" w:rsidRPr="004E3E55">
        <w:rPr>
          <w:rFonts w:cs="Arial"/>
          <w:color w:val="000000" w:themeColor="text1"/>
          <w:highlight w:val="green"/>
        </w:rPr>
        <w:t>= 100- ( 0,</w:t>
      </w:r>
      <w:r w:rsidR="004C6874" w:rsidRPr="004E3E55">
        <w:rPr>
          <w:rFonts w:cs="Arial"/>
          <w:color w:val="000000" w:themeColor="text1"/>
          <w:highlight w:val="green"/>
        </w:rPr>
        <w:t>44 ton CO2 x 100/</w:t>
      </w:r>
      <w:r w:rsidR="004E3E55">
        <w:rPr>
          <w:rFonts w:cs="Arial"/>
          <w:color w:val="000000" w:themeColor="text1"/>
          <w:highlight w:val="green"/>
        </w:rPr>
        <w:t>2,23</w:t>
      </w:r>
      <w:r w:rsidR="004C164D" w:rsidRPr="004E3E55">
        <w:rPr>
          <w:rFonts w:cs="Arial"/>
          <w:color w:val="000000" w:themeColor="text1"/>
          <w:highlight w:val="green"/>
        </w:rPr>
        <w:t>=</w:t>
      </w:r>
      <w:r w:rsidR="00CF1099" w:rsidRPr="004E3E55">
        <w:rPr>
          <w:rFonts w:cs="Arial"/>
          <w:color w:val="000000" w:themeColor="text1"/>
          <w:highlight w:val="green"/>
        </w:rPr>
        <w:t xml:space="preserve"> </w:t>
      </w:r>
      <w:r w:rsidR="004E3E55" w:rsidRPr="004E3E55">
        <w:rPr>
          <w:rFonts w:cs="Arial"/>
          <w:color w:val="000000" w:themeColor="text1"/>
          <w:highlight w:val="green"/>
        </w:rPr>
        <w:t xml:space="preserve">73,1 </w:t>
      </w:r>
      <w:r w:rsidR="002C45FE" w:rsidRPr="004E3E55">
        <w:rPr>
          <w:rFonts w:cs="Arial"/>
          <w:color w:val="000000" w:themeColor="text1"/>
          <w:highlight w:val="green"/>
        </w:rPr>
        <w:t>% in scope 2</w:t>
      </w:r>
      <w:r w:rsidR="006715B0">
        <w:rPr>
          <w:rFonts w:cs="Arial"/>
          <w:color w:val="000000" w:themeColor="text1"/>
        </w:rPr>
        <w:t xml:space="preserve"> </w:t>
      </w:r>
    </w:p>
    <w:p w14:paraId="772981EB" w14:textId="6C0AEB07" w:rsidR="00311AC4" w:rsidRDefault="00F119AE" w:rsidP="00977C2C">
      <w:pPr>
        <w:rPr>
          <w:rFonts w:cs="Arial"/>
          <w:color w:val="000000" w:themeColor="text1"/>
        </w:rPr>
      </w:pPr>
      <w:r>
        <w:rPr>
          <w:rFonts w:cs="Arial"/>
          <w:noProof/>
          <w:color w:val="000000" w:themeColor="text1"/>
        </w:rPr>
        <w:lastRenderedPageBreak/>
        <w:drawing>
          <wp:anchor distT="0" distB="0" distL="114300" distR="114300" simplePos="0" relativeHeight="251666432" behindDoc="0" locked="0" layoutInCell="1" allowOverlap="1" wp14:anchorId="7BCFE8AE" wp14:editId="0E10CC70">
            <wp:simplePos x="0" y="0"/>
            <wp:positionH relativeFrom="column">
              <wp:posOffset>0</wp:posOffset>
            </wp:positionH>
            <wp:positionV relativeFrom="paragraph">
              <wp:posOffset>-652780</wp:posOffset>
            </wp:positionV>
            <wp:extent cx="5669915" cy="784225"/>
            <wp:effectExtent l="0" t="0" r="6985" b="0"/>
            <wp:wrapSquare wrapText="bothSides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78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69F927" w14:textId="1A99CD59" w:rsidR="00311AC4" w:rsidRDefault="0017565E" w:rsidP="00977C2C">
      <w:pPr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 xml:space="preserve">Scope III </w:t>
      </w:r>
    </w:p>
    <w:p w14:paraId="7CBA8553" w14:textId="77777777" w:rsidR="0017565E" w:rsidRDefault="0017565E" w:rsidP="00977C2C">
      <w:pPr>
        <w:rPr>
          <w:rFonts w:cs="Arial"/>
          <w:color w:val="000000" w:themeColor="text1"/>
        </w:rPr>
      </w:pPr>
    </w:p>
    <w:p w14:paraId="19677D1E" w14:textId="77777777" w:rsidR="0017565E" w:rsidRDefault="0017565E" w:rsidP="00977C2C">
      <w:pPr>
        <w:rPr>
          <w:rFonts w:cs="Arial"/>
          <w:color w:val="000000" w:themeColor="text1"/>
        </w:rPr>
      </w:pPr>
    </w:p>
    <w:p w14:paraId="32379AB3" w14:textId="3738679F" w:rsidR="0017565E" w:rsidRPr="00311AC4" w:rsidRDefault="0017565E" w:rsidP="00977C2C">
      <w:pPr>
        <w:rPr>
          <w:rFonts w:cs="Arial"/>
          <w:color w:val="000000" w:themeColor="text1"/>
        </w:rPr>
        <w:sectPr w:rsidR="0017565E" w:rsidRPr="00311AC4" w:rsidSect="00770804">
          <w:headerReference w:type="default" r:id="rId11"/>
          <w:footerReference w:type="default" r:id="rId12"/>
          <w:headerReference w:type="first" r:id="rId13"/>
          <w:pgSz w:w="11907" w:h="16840" w:code="9"/>
          <w:pgMar w:top="2268" w:right="1418" w:bottom="1701" w:left="1560" w:header="686" w:footer="709" w:gutter="0"/>
          <w:cols w:space="708"/>
          <w:titlePg/>
          <w:docGrid w:linePitch="360"/>
        </w:sectPr>
      </w:pPr>
      <w:r w:rsidRPr="0017565E">
        <w:rPr>
          <w:rFonts w:cs="Arial"/>
          <w:color w:val="000000" w:themeColor="text1"/>
          <w:highlight w:val="green"/>
        </w:rPr>
        <w:t>Loopt conform schema.</w:t>
      </w:r>
      <w:r>
        <w:rPr>
          <w:rFonts w:cs="Arial"/>
          <w:color w:val="000000" w:themeColor="text1"/>
        </w:rPr>
        <w:t xml:space="preserve"> </w:t>
      </w:r>
    </w:p>
    <w:p w14:paraId="520679ED" w14:textId="51C45D21" w:rsidR="00496E58" w:rsidRDefault="00F93B3C" w:rsidP="00C554B7">
      <w:pPr>
        <w:pStyle w:val="Kop2"/>
        <w:numPr>
          <w:ilvl w:val="1"/>
          <w:numId w:val="8"/>
        </w:numPr>
      </w:pPr>
      <w:r w:rsidRPr="00F332A0">
        <w:lastRenderedPageBreak/>
        <w:t xml:space="preserve"> </w:t>
      </w:r>
      <w:bookmarkStart w:id="10" w:name="_Toc93069666"/>
      <w:r w:rsidR="00496E58" w:rsidRPr="00860FE1">
        <w:t>Grafiek voortgang CO</w:t>
      </w:r>
      <w:r w:rsidR="00496E58" w:rsidRPr="00860FE1">
        <w:rPr>
          <w:vertAlign w:val="subscript"/>
        </w:rPr>
        <w:t>2</w:t>
      </w:r>
      <w:r w:rsidR="00496E58" w:rsidRPr="00860FE1">
        <w:t xml:space="preserve"> reductie</w:t>
      </w:r>
      <w:r w:rsidR="007960C9" w:rsidRPr="00860FE1">
        <w:t xml:space="preserve"> scope 1&amp;2</w:t>
      </w:r>
      <w:bookmarkEnd w:id="10"/>
    </w:p>
    <w:p w14:paraId="2FC229F5" w14:textId="77777777" w:rsidR="00204A78" w:rsidRDefault="00204A78" w:rsidP="00204A78"/>
    <w:p w14:paraId="357FA20E" w14:textId="77777777" w:rsidR="00F119AE" w:rsidRDefault="00F119AE" w:rsidP="00204A78"/>
    <w:p w14:paraId="7C78C3DB" w14:textId="0E404FD0" w:rsidR="00F119AE" w:rsidRDefault="00F119AE" w:rsidP="00204A78"/>
    <w:p w14:paraId="193D6450" w14:textId="5E57F88B" w:rsidR="004538DF" w:rsidRDefault="004538DF" w:rsidP="00204A78"/>
    <w:p w14:paraId="46D07791" w14:textId="57D02097" w:rsidR="00204A78" w:rsidRDefault="00204A78" w:rsidP="00204A78"/>
    <w:p w14:paraId="4687CE2B" w14:textId="77777777" w:rsidR="00204A78" w:rsidRDefault="00204A78" w:rsidP="00204A78"/>
    <w:p w14:paraId="4A6F2F27" w14:textId="77777777" w:rsidR="003414B4" w:rsidRDefault="003414B4" w:rsidP="00496E58">
      <w:pPr>
        <w:rPr>
          <w:rFonts w:cs="Arial"/>
        </w:rPr>
      </w:pPr>
    </w:p>
    <w:p w14:paraId="54C92899" w14:textId="684E8FBF" w:rsidR="00204A78" w:rsidRDefault="00204A78" w:rsidP="00496E58">
      <w:pPr>
        <w:rPr>
          <w:rFonts w:cs="Arial"/>
        </w:rPr>
      </w:pPr>
    </w:p>
    <w:p w14:paraId="44274DFF" w14:textId="77777777" w:rsidR="00204A78" w:rsidRDefault="00204A78" w:rsidP="00496E58">
      <w:pPr>
        <w:rPr>
          <w:rFonts w:cs="Arial"/>
        </w:rPr>
      </w:pPr>
    </w:p>
    <w:p w14:paraId="32E8165D" w14:textId="77777777" w:rsidR="00204A78" w:rsidRDefault="00204A78" w:rsidP="00496E58">
      <w:pPr>
        <w:rPr>
          <w:rFonts w:cs="Arial"/>
        </w:rPr>
      </w:pPr>
    </w:p>
    <w:p w14:paraId="0CAEC8C0" w14:textId="77777777" w:rsidR="00204A78" w:rsidRDefault="00204A78" w:rsidP="00496E58">
      <w:pPr>
        <w:rPr>
          <w:rFonts w:cs="Arial"/>
        </w:rPr>
      </w:pPr>
    </w:p>
    <w:p w14:paraId="285834DC" w14:textId="77777777" w:rsidR="00204A78" w:rsidRDefault="00204A78" w:rsidP="00496E58">
      <w:pPr>
        <w:rPr>
          <w:rFonts w:cs="Arial"/>
        </w:rPr>
      </w:pPr>
    </w:p>
    <w:p w14:paraId="5AF09DDC" w14:textId="77777777" w:rsidR="00204A78" w:rsidRDefault="00204A78" w:rsidP="00496E58">
      <w:pPr>
        <w:rPr>
          <w:rFonts w:cs="Arial"/>
        </w:rPr>
      </w:pPr>
    </w:p>
    <w:p w14:paraId="3055F331" w14:textId="0D5EDC16" w:rsidR="00F119AE" w:rsidRDefault="00F119AE" w:rsidP="00496E58">
      <w:pPr>
        <w:rPr>
          <w:rFonts w:cs="Arial"/>
        </w:rPr>
      </w:pPr>
    </w:p>
    <w:p w14:paraId="6C5F7B8F" w14:textId="0D49EAAF" w:rsidR="00F119AE" w:rsidRDefault="00F119AE" w:rsidP="00496E58">
      <w:pPr>
        <w:rPr>
          <w:rFonts w:cs="Arial"/>
        </w:rPr>
      </w:pPr>
    </w:p>
    <w:p w14:paraId="26141835" w14:textId="67E6D1BB" w:rsidR="00F119AE" w:rsidRDefault="00F119AE" w:rsidP="00496E58">
      <w:pPr>
        <w:rPr>
          <w:rFonts w:cs="Arial"/>
        </w:rPr>
      </w:pPr>
    </w:p>
    <w:p w14:paraId="6BF17B73" w14:textId="77777777" w:rsidR="00F119AE" w:rsidRDefault="00F119AE" w:rsidP="00496E58">
      <w:pPr>
        <w:rPr>
          <w:rFonts w:cs="Arial"/>
        </w:rPr>
      </w:pPr>
    </w:p>
    <w:p w14:paraId="2A19CE95" w14:textId="77777777" w:rsidR="00F119AE" w:rsidRDefault="00F119AE" w:rsidP="00496E58">
      <w:pPr>
        <w:rPr>
          <w:rFonts w:cs="Arial"/>
        </w:rPr>
      </w:pPr>
    </w:p>
    <w:p w14:paraId="3B1701DF" w14:textId="1D08F337" w:rsidR="00F119AE" w:rsidRDefault="009D775F" w:rsidP="00496E58">
      <w:pPr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7B673741" wp14:editId="41BFB43F">
            <wp:extent cx="6863715" cy="2369185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715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F9662" w14:textId="77777777" w:rsidR="00F119AE" w:rsidRDefault="00F119AE" w:rsidP="00496E58">
      <w:pPr>
        <w:rPr>
          <w:rFonts w:cs="Arial"/>
        </w:rPr>
      </w:pPr>
    </w:p>
    <w:p w14:paraId="77292DA7" w14:textId="77777777" w:rsidR="00F119AE" w:rsidRDefault="00F119AE" w:rsidP="00496E58">
      <w:pPr>
        <w:rPr>
          <w:rFonts w:cs="Arial"/>
        </w:rPr>
      </w:pPr>
    </w:p>
    <w:p w14:paraId="01C949D8" w14:textId="77777777" w:rsidR="00F119AE" w:rsidRDefault="00F119AE" w:rsidP="00496E58">
      <w:pPr>
        <w:rPr>
          <w:rFonts w:cs="Arial"/>
        </w:rPr>
      </w:pPr>
    </w:p>
    <w:p w14:paraId="2222A5C8" w14:textId="77777777" w:rsidR="00F119AE" w:rsidRDefault="00F119AE" w:rsidP="00496E58">
      <w:pPr>
        <w:rPr>
          <w:rFonts w:cs="Arial"/>
        </w:rPr>
      </w:pPr>
    </w:p>
    <w:p w14:paraId="263EB9FC" w14:textId="77777777" w:rsidR="00F119AE" w:rsidRDefault="00F119AE" w:rsidP="00496E58">
      <w:pPr>
        <w:rPr>
          <w:rFonts w:cs="Arial"/>
        </w:rPr>
      </w:pPr>
    </w:p>
    <w:p w14:paraId="4F71B83C" w14:textId="77777777" w:rsidR="00F119AE" w:rsidRDefault="00F119AE" w:rsidP="00496E58">
      <w:pPr>
        <w:rPr>
          <w:rFonts w:cs="Arial"/>
        </w:rPr>
      </w:pPr>
    </w:p>
    <w:p w14:paraId="58B5BEC5" w14:textId="77777777" w:rsidR="00F119AE" w:rsidRDefault="00F119AE" w:rsidP="00496E58">
      <w:pPr>
        <w:rPr>
          <w:rFonts w:cs="Arial"/>
        </w:rPr>
      </w:pPr>
    </w:p>
    <w:p w14:paraId="4F6477C3" w14:textId="77777777" w:rsidR="00F119AE" w:rsidRDefault="00F119AE" w:rsidP="00496E58">
      <w:pPr>
        <w:rPr>
          <w:rFonts w:cs="Arial"/>
        </w:rPr>
      </w:pPr>
    </w:p>
    <w:p w14:paraId="5C5358C4" w14:textId="77777777" w:rsidR="00F119AE" w:rsidRDefault="00F119AE" w:rsidP="00496E58">
      <w:pPr>
        <w:rPr>
          <w:rFonts w:cs="Arial"/>
        </w:rPr>
      </w:pPr>
    </w:p>
    <w:p w14:paraId="5BE4D4C4" w14:textId="77777777" w:rsidR="00204A78" w:rsidRDefault="00204A78" w:rsidP="00496E58">
      <w:pPr>
        <w:rPr>
          <w:rFonts w:cs="Arial"/>
        </w:rPr>
      </w:pPr>
    </w:p>
    <w:p w14:paraId="6D243E3E" w14:textId="087FDB3A" w:rsidR="00C56825" w:rsidRDefault="00C56825" w:rsidP="00C554B7">
      <w:pPr>
        <w:pStyle w:val="Kop1"/>
        <w:numPr>
          <w:ilvl w:val="0"/>
          <w:numId w:val="8"/>
        </w:numPr>
      </w:pPr>
      <w:bookmarkStart w:id="11" w:name="_Toc429734611"/>
      <w:bookmarkStart w:id="12" w:name="_Toc93069667"/>
      <w:r w:rsidRPr="00F332A0">
        <w:lastRenderedPageBreak/>
        <w:t>CO</w:t>
      </w:r>
      <w:r w:rsidRPr="00F332A0">
        <w:rPr>
          <w:vertAlign w:val="subscript"/>
        </w:rPr>
        <w:t>2</w:t>
      </w:r>
      <w:r w:rsidRPr="00F332A0">
        <w:t xml:space="preserve"> reductieplan</w:t>
      </w:r>
      <w:bookmarkEnd w:id="11"/>
      <w:r w:rsidRPr="00F332A0">
        <w:t xml:space="preserve"> scope 1 &amp; 2</w:t>
      </w:r>
      <w:bookmarkEnd w:id="12"/>
    </w:p>
    <w:p w14:paraId="6A08C3CA" w14:textId="77777777" w:rsidR="00204A78" w:rsidRPr="00204A78" w:rsidRDefault="00204A78" w:rsidP="00204A78"/>
    <w:p w14:paraId="2274B4DB" w14:textId="5FDF089B" w:rsidR="00C56825" w:rsidRPr="00F332A0" w:rsidRDefault="00024486" w:rsidP="00C554B7">
      <w:pPr>
        <w:pStyle w:val="Kop2"/>
        <w:numPr>
          <w:ilvl w:val="1"/>
          <w:numId w:val="8"/>
        </w:numPr>
        <w:rPr>
          <w:rFonts w:asciiTheme="minorHAnsi" w:hAnsiTheme="minorHAnsi"/>
        </w:rPr>
      </w:pPr>
      <w:bookmarkStart w:id="13" w:name="_Toc429734612"/>
      <w:r w:rsidRPr="00F332A0">
        <w:rPr>
          <w:rFonts w:asciiTheme="minorHAnsi" w:hAnsiTheme="minorHAnsi"/>
        </w:rPr>
        <w:t xml:space="preserve"> </w:t>
      </w:r>
      <w:bookmarkStart w:id="14" w:name="_Toc93069668"/>
      <w:r w:rsidR="00C56825" w:rsidRPr="00F332A0">
        <w:rPr>
          <w:rFonts w:asciiTheme="minorHAnsi" w:hAnsiTheme="minorHAnsi"/>
        </w:rPr>
        <w:t>Reductie per maatregel en bijbehorend tijdspad</w:t>
      </w:r>
      <w:bookmarkEnd w:id="13"/>
      <w:bookmarkEnd w:id="14"/>
    </w:p>
    <w:tbl>
      <w:tblPr>
        <w:tblpPr w:leftFromText="141" w:rightFromText="141" w:vertAnchor="text" w:horzAnchor="margin" w:tblpXSpec="center" w:tblpY="341"/>
        <w:tblW w:w="133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1"/>
        <w:gridCol w:w="1597"/>
        <w:gridCol w:w="1636"/>
        <w:gridCol w:w="1704"/>
        <w:gridCol w:w="1276"/>
        <w:gridCol w:w="1430"/>
      </w:tblGrid>
      <w:tr w:rsidR="00317217" w:rsidRPr="00F332A0" w14:paraId="5BE45876" w14:textId="77777777" w:rsidTr="003414B4">
        <w:trPr>
          <w:trHeight w:val="300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1A0B1871" w14:textId="77777777" w:rsidR="00317217" w:rsidRPr="00F332A0" w:rsidRDefault="00317217" w:rsidP="003414B4">
            <w:pPr>
              <w:spacing w:line="240" w:lineRule="auto"/>
              <w:rPr>
                <w:rFonts w:asciiTheme="minorHAnsi" w:hAnsiTheme="minorHAnsi" w:cs="Arial"/>
                <w:color w:val="000000"/>
              </w:rPr>
            </w:pPr>
            <w:r w:rsidRPr="00F332A0">
              <w:rPr>
                <w:rFonts w:asciiTheme="minorHAnsi" w:hAnsiTheme="minorHAnsi" w:cs="Arial"/>
                <w:color w:val="000000"/>
              </w:rPr>
              <w:t> 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36B5762D" w14:textId="77777777" w:rsidR="00317217" w:rsidRPr="00F332A0" w:rsidRDefault="00317217" w:rsidP="003414B4">
            <w:pPr>
              <w:spacing w:line="240" w:lineRule="auto"/>
              <w:rPr>
                <w:rFonts w:asciiTheme="minorHAnsi" w:hAnsiTheme="minorHAnsi" w:cs="Arial"/>
                <w:color w:val="000000"/>
              </w:rPr>
            </w:pPr>
            <w:r w:rsidRPr="00F332A0">
              <w:rPr>
                <w:rFonts w:asciiTheme="minorHAnsi" w:hAnsiTheme="minorHAnsi" w:cs="Arial"/>
                <w:color w:val="000000"/>
              </w:rPr>
              <w:t> </w:t>
            </w:r>
          </w:p>
        </w:tc>
        <w:tc>
          <w:tcPr>
            <w:tcW w:w="1636" w:type="dxa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000000" w:fill="DDEBF7"/>
            <w:vAlign w:val="bottom"/>
            <w:hideMark/>
          </w:tcPr>
          <w:p w14:paraId="6A836EFE" w14:textId="77777777" w:rsidR="00317217" w:rsidRPr="00F332A0" w:rsidRDefault="00317217" w:rsidP="003414B4">
            <w:pPr>
              <w:spacing w:line="240" w:lineRule="auto"/>
              <w:jc w:val="center"/>
              <w:rPr>
                <w:rFonts w:asciiTheme="minorHAnsi" w:hAnsiTheme="minorHAnsi" w:cs="Arial"/>
                <w:b/>
                <w:bCs/>
                <w:color w:val="000000"/>
              </w:rPr>
            </w:pPr>
            <w:r w:rsidRPr="00F332A0">
              <w:rPr>
                <w:rFonts w:asciiTheme="minorHAnsi" w:hAnsiTheme="minorHAnsi" w:cs="Arial"/>
                <w:b/>
                <w:bCs/>
                <w:color w:val="000000"/>
              </w:rPr>
              <w:t>Reductie 2020         op emissiestroom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000000" w:fill="DDEBF7"/>
            <w:vAlign w:val="bottom"/>
            <w:hideMark/>
          </w:tcPr>
          <w:p w14:paraId="4F45ED86" w14:textId="77777777" w:rsidR="00317217" w:rsidRPr="00F332A0" w:rsidRDefault="00317217" w:rsidP="003414B4">
            <w:pPr>
              <w:spacing w:line="240" w:lineRule="auto"/>
              <w:jc w:val="center"/>
              <w:rPr>
                <w:rFonts w:asciiTheme="minorHAnsi" w:hAnsiTheme="minorHAnsi" w:cs="Arial"/>
                <w:b/>
                <w:bCs/>
                <w:color w:val="000000"/>
              </w:rPr>
            </w:pPr>
            <w:r w:rsidRPr="00F332A0">
              <w:rPr>
                <w:rFonts w:asciiTheme="minorHAnsi" w:hAnsiTheme="minorHAnsi" w:cs="Arial"/>
                <w:b/>
                <w:bCs/>
                <w:color w:val="000000"/>
              </w:rPr>
              <w:t>Reductie 2020 op totale footprint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DEBF7"/>
            <w:vAlign w:val="bottom"/>
            <w:hideMark/>
          </w:tcPr>
          <w:p w14:paraId="48B6130F" w14:textId="77777777" w:rsidR="00317217" w:rsidRPr="00F332A0" w:rsidRDefault="00317217" w:rsidP="003414B4">
            <w:pPr>
              <w:spacing w:line="240" w:lineRule="auto"/>
              <w:jc w:val="center"/>
              <w:rPr>
                <w:rFonts w:asciiTheme="minorHAnsi" w:hAnsiTheme="minorHAnsi" w:cs="Arial"/>
                <w:b/>
                <w:bCs/>
                <w:color w:val="000000"/>
              </w:rPr>
            </w:pPr>
          </w:p>
        </w:tc>
        <w:tc>
          <w:tcPr>
            <w:tcW w:w="1430" w:type="dxa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DDEBF7"/>
            <w:vAlign w:val="bottom"/>
            <w:hideMark/>
          </w:tcPr>
          <w:p w14:paraId="0C05F713" w14:textId="77777777" w:rsidR="00317217" w:rsidRPr="00F332A0" w:rsidRDefault="00317217" w:rsidP="003414B4">
            <w:pPr>
              <w:spacing w:line="240" w:lineRule="auto"/>
              <w:jc w:val="center"/>
              <w:rPr>
                <w:rFonts w:asciiTheme="minorHAnsi" w:hAnsiTheme="minorHAnsi" w:cs="Arial"/>
                <w:b/>
                <w:bCs/>
                <w:color w:val="000000"/>
              </w:rPr>
            </w:pPr>
            <w:r w:rsidRPr="00F332A0">
              <w:rPr>
                <w:rFonts w:asciiTheme="minorHAnsi" w:hAnsiTheme="minorHAnsi" w:cs="Arial"/>
                <w:b/>
                <w:bCs/>
                <w:color w:val="000000"/>
              </w:rPr>
              <w:t>Uitvoerdatum</w:t>
            </w:r>
          </w:p>
        </w:tc>
      </w:tr>
      <w:tr w:rsidR="00317217" w:rsidRPr="00F332A0" w14:paraId="6926F9D4" w14:textId="77777777" w:rsidTr="003414B4">
        <w:trPr>
          <w:trHeight w:val="315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DDEBF7"/>
            <w:noWrap/>
            <w:vAlign w:val="bottom"/>
            <w:hideMark/>
          </w:tcPr>
          <w:p w14:paraId="6222886C" w14:textId="77777777" w:rsidR="00317217" w:rsidRPr="00F332A0" w:rsidRDefault="00317217" w:rsidP="003414B4">
            <w:pPr>
              <w:spacing w:line="240" w:lineRule="auto"/>
              <w:rPr>
                <w:rFonts w:asciiTheme="minorHAnsi" w:hAnsiTheme="minorHAnsi" w:cs="Arial"/>
                <w:b/>
                <w:bCs/>
                <w:color w:val="000000"/>
              </w:rPr>
            </w:pPr>
            <w:r w:rsidRPr="00F332A0">
              <w:rPr>
                <w:rFonts w:asciiTheme="minorHAnsi" w:hAnsiTheme="minorHAnsi" w:cs="Arial"/>
                <w:b/>
                <w:bCs/>
                <w:color w:val="000000"/>
              </w:rPr>
              <w:t>Reductiemaatregel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DEBF7"/>
            <w:noWrap/>
            <w:vAlign w:val="bottom"/>
            <w:hideMark/>
          </w:tcPr>
          <w:p w14:paraId="61D8841A" w14:textId="77777777" w:rsidR="00317217" w:rsidRPr="00F332A0" w:rsidRDefault="00317217" w:rsidP="003414B4">
            <w:pPr>
              <w:spacing w:line="240" w:lineRule="auto"/>
              <w:rPr>
                <w:rFonts w:asciiTheme="minorHAnsi" w:hAnsiTheme="minorHAnsi" w:cs="Arial"/>
                <w:b/>
                <w:bCs/>
                <w:color w:val="000000"/>
              </w:rPr>
            </w:pPr>
            <w:r w:rsidRPr="00F332A0">
              <w:rPr>
                <w:rFonts w:asciiTheme="minorHAnsi" w:hAnsiTheme="minorHAnsi" w:cs="Arial"/>
                <w:b/>
                <w:bCs/>
                <w:color w:val="000000"/>
              </w:rPr>
              <w:t>Emissiestroom</w:t>
            </w:r>
          </w:p>
        </w:tc>
        <w:tc>
          <w:tcPr>
            <w:tcW w:w="1636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A50D6BA" w14:textId="77777777" w:rsidR="00317217" w:rsidRPr="00F332A0" w:rsidRDefault="00317217" w:rsidP="003414B4">
            <w:pPr>
              <w:spacing w:line="240" w:lineRule="auto"/>
              <w:rPr>
                <w:rFonts w:asciiTheme="minorHAnsi" w:hAnsiTheme="minorHAnsi" w:cs="Arial"/>
                <w:b/>
                <w:bCs/>
                <w:color w:val="000000"/>
              </w:rPr>
            </w:pPr>
          </w:p>
        </w:tc>
        <w:tc>
          <w:tcPr>
            <w:tcW w:w="1704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A4A6C06" w14:textId="77777777" w:rsidR="00317217" w:rsidRPr="00F332A0" w:rsidRDefault="00317217" w:rsidP="003414B4">
            <w:pPr>
              <w:spacing w:line="240" w:lineRule="auto"/>
              <w:rPr>
                <w:rFonts w:asciiTheme="minorHAnsi" w:hAnsiTheme="minorHAnsi" w:cs="Arial"/>
                <w:b/>
                <w:bCs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DEBF7"/>
            <w:vAlign w:val="bottom"/>
            <w:hideMark/>
          </w:tcPr>
          <w:p w14:paraId="341EDC7A" w14:textId="77777777" w:rsidR="00317217" w:rsidRPr="00F332A0" w:rsidRDefault="00317217" w:rsidP="003414B4">
            <w:pPr>
              <w:spacing w:line="240" w:lineRule="auto"/>
              <w:jc w:val="center"/>
              <w:rPr>
                <w:rFonts w:asciiTheme="minorHAnsi" w:hAnsiTheme="minorHAnsi" w:cs="Arial"/>
                <w:b/>
                <w:bCs/>
                <w:color w:val="000000"/>
              </w:rPr>
            </w:pPr>
            <w:r w:rsidRPr="00F332A0">
              <w:rPr>
                <w:rFonts w:asciiTheme="minorHAnsi" w:hAnsiTheme="minorHAnsi" w:cs="Arial"/>
                <w:b/>
                <w:bCs/>
                <w:color w:val="000000"/>
              </w:rPr>
              <w:t>Type actie</w:t>
            </w:r>
          </w:p>
        </w:tc>
        <w:tc>
          <w:tcPr>
            <w:tcW w:w="143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EFCF3F0" w14:textId="77777777" w:rsidR="00317217" w:rsidRPr="00F332A0" w:rsidRDefault="00317217" w:rsidP="003414B4">
            <w:pPr>
              <w:spacing w:line="240" w:lineRule="auto"/>
              <w:rPr>
                <w:rFonts w:asciiTheme="minorHAnsi" w:hAnsiTheme="minorHAnsi" w:cs="Arial"/>
                <w:b/>
                <w:bCs/>
                <w:color w:val="000000"/>
              </w:rPr>
            </w:pPr>
          </w:p>
        </w:tc>
      </w:tr>
      <w:tr w:rsidR="00317217" w:rsidRPr="00F332A0" w14:paraId="0364F6D8" w14:textId="77777777" w:rsidTr="003414B4">
        <w:trPr>
          <w:trHeight w:val="300"/>
        </w:trPr>
        <w:tc>
          <w:tcPr>
            <w:tcW w:w="567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4B2A56" w14:textId="77777777" w:rsidR="00317217" w:rsidRPr="00F332A0" w:rsidRDefault="00317217" w:rsidP="003414B4">
            <w:pPr>
              <w:spacing w:line="240" w:lineRule="auto"/>
              <w:rPr>
                <w:rFonts w:asciiTheme="minorHAnsi" w:hAnsiTheme="minorHAnsi" w:cs="Arial"/>
                <w:b/>
                <w:color w:val="000000"/>
              </w:rPr>
            </w:pPr>
            <w:r w:rsidRPr="00F332A0">
              <w:rPr>
                <w:rFonts w:asciiTheme="minorHAnsi" w:hAnsiTheme="minorHAnsi" w:cs="Arial"/>
                <w:b/>
                <w:color w:val="000000"/>
              </w:rPr>
              <w:t>Scope 1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A3E36F" w14:textId="77777777" w:rsidR="00317217" w:rsidRPr="00F332A0" w:rsidRDefault="00317217" w:rsidP="003414B4">
            <w:pPr>
              <w:spacing w:line="240" w:lineRule="auto"/>
              <w:rPr>
                <w:rFonts w:asciiTheme="minorHAnsi" w:hAnsiTheme="minorHAnsi" w:cs="Arial"/>
                <w:color w:val="000000"/>
              </w:rPr>
            </w:pP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58EA05" w14:textId="77777777" w:rsidR="00317217" w:rsidRPr="00F332A0" w:rsidRDefault="00317217" w:rsidP="003414B4">
            <w:pPr>
              <w:spacing w:line="240" w:lineRule="auto"/>
              <w:jc w:val="right"/>
              <w:rPr>
                <w:rFonts w:asciiTheme="minorHAnsi" w:hAnsiTheme="minorHAnsi" w:cs="Arial"/>
                <w:color w:val="000000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16B3B4" w14:textId="77777777" w:rsidR="00317217" w:rsidRPr="00F332A0" w:rsidRDefault="00317217" w:rsidP="003414B4">
            <w:pPr>
              <w:spacing w:line="240" w:lineRule="auto"/>
              <w:jc w:val="right"/>
              <w:rPr>
                <w:rFonts w:asciiTheme="minorHAnsi" w:hAnsiTheme="minorHAnsi" w:cs="Arial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F90431" w14:textId="77777777" w:rsidR="00317217" w:rsidRPr="00F332A0" w:rsidRDefault="00317217" w:rsidP="003414B4">
            <w:pPr>
              <w:spacing w:line="240" w:lineRule="auto"/>
              <w:jc w:val="center"/>
              <w:rPr>
                <w:rFonts w:asciiTheme="minorHAnsi" w:hAnsiTheme="minorHAnsi" w:cs="Arial"/>
                <w:color w:val="000000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2292C3" w14:textId="77777777" w:rsidR="00317217" w:rsidRPr="00F332A0" w:rsidRDefault="00317217" w:rsidP="003414B4">
            <w:pPr>
              <w:spacing w:line="240" w:lineRule="auto"/>
              <w:jc w:val="center"/>
              <w:rPr>
                <w:rFonts w:asciiTheme="minorHAnsi" w:hAnsiTheme="minorHAnsi" w:cs="Arial"/>
                <w:color w:val="000000"/>
              </w:rPr>
            </w:pPr>
          </w:p>
        </w:tc>
      </w:tr>
      <w:tr w:rsidR="00317217" w:rsidRPr="00F332A0" w14:paraId="6506CB39" w14:textId="77777777" w:rsidTr="003414B4">
        <w:trPr>
          <w:trHeight w:val="300"/>
        </w:trPr>
        <w:tc>
          <w:tcPr>
            <w:tcW w:w="567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E7232" w14:textId="556E5B62" w:rsidR="00317217" w:rsidRPr="00F332A0" w:rsidRDefault="00317217" w:rsidP="00B27D28">
            <w:pPr>
              <w:spacing w:line="240" w:lineRule="auto"/>
              <w:rPr>
                <w:rFonts w:asciiTheme="minorHAnsi" w:hAnsiTheme="minorHAnsi" w:cs="Arial"/>
                <w:color w:val="000000"/>
              </w:rPr>
            </w:pPr>
            <w:r w:rsidRPr="00F332A0">
              <w:rPr>
                <w:rFonts w:asciiTheme="minorHAnsi" w:hAnsiTheme="minorHAnsi" w:cs="Arial"/>
                <w:color w:val="000000"/>
              </w:rPr>
              <w:t>Cursus/instructies Het Nieuwe Rijden</w:t>
            </w:r>
            <w:r w:rsidR="004B5FC5">
              <w:rPr>
                <w:rFonts w:asciiTheme="minorHAnsi" w:hAnsiTheme="minorHAnsi" w:cs="Arial"/>
                <w:color w:val="000000"/>
              </w:rPr>
              <w:t xml:space="preserve"> in samenspraak met </w:t>
            </w:r>
            <w:r w:rsidR="00B27D28">
              <w:rPr>
                <w:rFonts w:asciiTheme="minorHAnsi" w:hAnsiTheme="minorHAnsi" w:cs="Arial"/>
                <w:color w:val="000000"/>
              </w:rPr>
              <w:t>Bewustwordingssoftware</w:t>
            </w:r>
            <w:r w:rsidR="004B5FC5">
              <w:rPr>
                <w:rFonts w:asciiTheme="minorHAnsi" w:hAnsiTheme="minorHAnsi" w:cs="Arial"/>
                <w:color w:val="000000"/>
              </w:rPr>
              <w:t xml:space="preserve"> 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FBBB4" w14:textId="77777777" w:rsidR="00317217" w:rsidRPr="00F332A0" w:rsidRDefault="00317217" w:rsidP="003414B4">
            <w:pPr>
              <w:spacing w:line="240" w:lineRule="auto"/>
              <w:rPr>
                <w:rFonts w:asciiTheme="minorHAnsi" w:hAnsiTheme="minorHAnsi" w:cs="Arial"/>
                <w:color w:val="000000"/>
              </w:rPr>
            </w:pPr>
            <w:r w:rsidRPr="00F332A0">
              <w:rPr>
                <w:rFonts w:asciiTheme="minorHAnsi" w:hAnsiTheme="minorHAnsi" w:cs="Arial"/>
                <w:color w:val="000000"/>
              </w:rPr>
              <w:t>Bedrijfsauto’s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0CEE5" w14:textId="08A55791" w:rsidR="00317217" w:rsidRPr="00F332A0" w:rsidRDefault="00316D67" w:rsidP="003414B4">
            <w:pPr>
              <w:spacing w:line="240" w:lineRule="auto"/>
              <w:jc w:val="right"/>
              <w:rPr>
                <w:rFonts w:asciiTheme="minorHAnsi" w:hAnsiTheme="minorHAnsi" w:cs="Arial"/>
              </w:rPr>
            </w:pPr>
            <w:r w:rsidRPr="00F332A0">
              <w:rPr>
                <w:rFonts w:asciiTheme="minorHAnsi" w:hAnsiTheme="minorHAnsi" w:cs="Arial"/>
              </w:rPr>
              <w:t>5</w:t>
            </w:r>
            <w:r w:rsidR="00317217" w:rsidRPr="00F332A0">
              <w:rPr>
                <w:rFonts w:asciiTheme="minorHAnsi" w:hAnsiTheme="minorHAnsi" w:cs="Arial"/>
              </w:rPr>
              <w:t>,0%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DED3F" w14:textId="3874CF1B" w:rsidR="00317217" w:rsidRPr="00F332A0" w:rsidRDefault="00DA6748" w:rsidP="003414B4">
            <w:pPr>
              <w:spacing w:line="240" w:lineRule="auto"/>
              <w:jc w:val="right"/>
              <w:rPr>
                <w:rFonts w:asciiTheme="minorHAnsi" w:hAnsiTheme="minorHAnsi" w:cs="Arial"/>
              </w:rPr>
            </w:pPr>
            <w:r w:rsidRPr="00F332A0">
              <w:rPr>
                <w:rFonts w:asciiTheme="minorHAnsi" w:hAnsiTheme="minorHAnsi" w:cs="Arial"/>
              </w:rPr>
              <w:t>1,5</w:t>
            </w:r>
            <w:r w:rsidR="00317217" w:rsidRPr="00F332A0">
              <w:rPr>
                <w:rFonts w:asciiTheme="minorHAnsi" w:hAnsiTheme="minorHAnsi" w:cs="Arial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383B9" w14:textId="77777777" w:rsidR="00317217" w:rsidRPr="00F332A0" w:rsidRDefault="00317217" w:rsidP="003414B4">
            <w:pPr>
              <w:spacing w:line="240" w:lineRule="auto"/>
              <w:jc w:val="center"/>
              <w:rPr>
                <w:rFonts w:asciiTheme="minorHAnsi" w:hAnsiTheme="minorHAnsi" w:cs="Arial"/>
                <w:color w:val="000000"/>
              </w:rPr>
            </w:pPr>
            <w:r w:rsidRPr="00F332A0">
              <w:rPr>
                <w:rFonts w:asciiTheme="minorHAnsi" w:hAnsiTheme="minorHAnsi" w:cs="Arial"/>
                <w:color w:val="000000"/>
              </w:rPr>
              <w:t>éénmalig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511104" w14:textId="7BEEFC1D" w:rsidR="00317217" w:rsidRPr="00F332A0" w:rsidRDefault="00F332A0" w:rsidP="003414B4">
            <w:pPr>
              <w:spacing w:line="240" w:lineRule="auto"/>
              <w:jc w:val="center"/>
              <w:rPr>
                <w:rFonts w:asciiTheme="minorHAnsi" w:hAnsiTheme="minorHAnsi" w:cs="Arial"/>
                <w:color w:val="000000"/>
              </w:rPr>
            </w:pPr>
            <w:r>
              <w:rPr>
                <w:rFonts w:asciiTheme="minorHAnsi" w:hAnsiTheme="minorHAnsi" w:cs="Arial"/>
                <w:color w:val="000000"/>
              </w:rPr>
              <w:t>201</w:t>
            </w:r>
            <w:r w:rsidR="004B5FC5">
              <w:rPr>
                <w:rFonts w:asciiTheme="minorHAnsi" w:hAnsiTheme="minorHAnsi" w:cs="Arial"/>
                <w:color w:val="000000"/>
              </w:rPr>
              <w:t>8-20</w:t>
            </w:r>
            <w:r w:rsidR="0066488F">
              <w:rPr>
                <w:rFonts w:asciiTheme="minorHAnsi" w:hAnsiTheme="minorHAnsi" w:cs="Arial"/>
                <w:color w:val="000000"/>
              </w:rPr>
              <w:t>20</w:t>
            </w:r>
          </w:p>
        </w:tc>
      </w:tr>
      <w:tr w:rsidR="00317217" w:rsidRPr="00F332A0" w14:paraId="5EFCBCDE" w14:textId="77777777" w:rsidTr="003414B4">
        <w:trPr>
          <w:trHeight w:val="300"/>
        </w:trPr>
        <w:tc>
          <w:tcPr>
            <w:tcW w:w="567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F44D0" w14:textId="3C06048C" w:rsidR="00317217" w:rsidRPr="00F332A0" w:rsidRDefault="00316D67" w:rsidP="003414B4">
            <w:pPr>
              <w:spacing w:line="240" w:lineRule="auto"/>
              <w:rPr>
                <w:rFonts w:asciiTheme="minorHAnsi" w:hAnsiTheme="minorHAnsi" w:cs="Arial"/>
                <w:color w:val="000000"/>
              </w:rPr>
            </w:pPr>
            <w:r w:rsidRPr="00F332A0">
              <w:rPr>
                <w:rFonts w:asciiTheme="minorHAnsi" w:hAnsiTheme="minorHAnsi" w:cs="Arial"/>
                <w:color w:val="000000"/>
              </w:rPr>
              <w:t>Ieder halfjaar</w:t>
            </w:r>
            <w:r w:rsidR="00317217" w:rsidRPr="00F332A0">
              <w:rPr>
                <w:rFonts w:asciiTheme="minorHAnsi" w:hAnsiTheme="minorHAnsi" w:cs="Arial"/>
                <w:color w:val="000000"/>
              </w:rPr>
              <w:t xml:space="preserve"> aandacht geven aan rijgedrag medewerkers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FCA1C" w14:textId="77777777" w:rsidR="00317217" w:rsidRPr="00F332A0" w:rsidRDefault="00317217" w:rsidP="003414B4">
            <w:pPr>
              <w:spacing w:line="240" w:lineRule="auto"/>
              <w:rPr>
                <w:rFonts w:asciiTheme="minorHAnsi" w:hAnsiTheme="minorHAnsi" w:cs="Arial"/>
                <w:color w:val="000000"/>
              </w:rPr>
            </w:pPr>
            <w:r w:rsidRPr="00F332A0">
              <w:rPr>
                <w:rFonts w:asciiTheme="minorHAnsi" w:hAnsiTheme="minorHAnsi" w:cs="Arial"/>
                <w:color w:val="000000"/>
              </w:rPr>
              <w:t>Bedrijfsauto’s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97941" w14:textId="77777777" w:rsidR="00317217" w:rsidRPr="00F332A0" w:rsidRDefault="00317217" w:rsidP="003414B4">
            <w:pPr>
              <w:spacing w:line="240" w:lineRule="auto"/>
              <w:jc w:val="right"/>
              <w:rPr>
                <w:rFonts w:asciiTheme="minorHAnsi" w:hAnsiTheme="minorHAnsi" w:cs="Arial"/>
              </w:rPr>
            </w:pPr>
            <w:r w:rsidRPr="00F332A0">
              <w:rPr>
                <w:rFonts w:asciiTheme="minorHAnsi" w:hAnsiTheme="minorHAnsi" w:cs="Arial"/>
              </w:rPr>
              <w:t>2,0%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D6770" w14:textId="34D847BB" w:rsidR="00317217" w:rsidRPr="00F332A0" w:rsidRDefault="00317217" w:rsidP="003414B4">
            <w:pPr>
              <w:spacing w:line="240" w:lineRule="auto"/>
              <w:jc w:val="right"/>
              <w:rPr>
                <w:rFonts w:asciiTheme="minorHAnsi" w:hAnsiTheme="minorHAnsi" w:cs="Arial"/>
              </w:rPr>
            </w:pPr>
            <w:r w:rsidRPr="00F332A0">
              <w:rPr>
                <w:rFonts w:asciiTheme="minorHAnsi" w:hAnsiTheme="minorHAnsi" w:cs="Arial"/>
              </w:rPr>
              <w:t>1,</w:t>
            </w:r>
            <w:r w:rsidR="00DA6748" w:rsidRPr="00F332A0">
              <w:rPr>
                <w:rFonts w:asciiTheme="minorHAnsi" w:hAnsiTheme="minorHAnsi" w:cs="Arial"/>
              </w:rPr>
              <w:t>0</w:t>
            </w:r>
            <w:r w:rsidRPr="00F332A0">
              <w:rPr>
                <w:rFonts w:asciiTheme="minorHAnsi" w:hAnsiTheme="minorHAnsi" w:cs="Arial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60FB3" w14:textId="77777777" w:rsidR="00317217" w:rsidRPr="00F332A0" w:rsidRDefault="00317217" w:rsidP="003414B4">
            <w:pPr>
              <w:spacing w:line="240" w:lineRule="auto"/>
              <w:jc w:val="center"/>
              <w:rPr>
                <w:rFonts w:asciiTheme="minorHAnsi" w:hAnsiTheme="minorHAnsi" w:cs="Arial"/>
                <w:color w:val="000000"/>
              </w:rPr>
            </w:pPr>
            <w:r w:rsidRPr="00F332A0">
              <w:rPr>
                <w:rFonts w:asciiTheme="minorHAnsi" w:hAnsiTheme="minorHAnsi" w:cs="Arial"/>
                <w:color w:val="000000"/>
              </w:rPr>
              <w:t>continu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53059" w14:textId="77777777" w:rsidR="00317217" w:rsidRPr="00F332A0" w:rsidRDefault="00317217" w:rsidP="003414B4">
            <w:pPr>
              <w:spacing w:line="240" w:lineRule="auto"/>
              <w:jc w:val="center"/>
              <w:rPr>
                <w:rFonts w:asciiTheme="minorHAnsi" w:hAnsiTheme="minorHAnsi" w:cs="Arial"/>
                <w:color w:val="000000"/>
              </w:rPr>
            </w:pPr>
            <w:r w:rsidRPr="00F332A0">
              <w:rPr>
                <w:rFonts w:asciiTheme="minorHAnsi" w:hAnsiTheme="minorHAnsi" w:cs="Arial"/>
                <w:color w:val="000000"/>
              </w:rPr>
              <w:t>Vanaf 2016</w:t>
            </w:r>
          </w:p>
        </w:tc>
      </w:tr>
      <w:tr w:rsidR="00317217" w:rsidRPr="00F332A0" w14:paraId="088D7A70" w14:textId="77777777" w:rsidTr="0066488F">
        <w:trPr>
          <w:trHeight w:val="88"/>
        </w:trPr>
        <w:tc>
          <w:tcPr>
            <w:tcW w:w="567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67820" w14:textId="77777777" w:rsidR="00317217" w:rsidRPr="00F332A0" w:rsidRDefault="00317217" w:rsidP="003414B4">
            <w:pPr>
              <w:spacing w:line="240" w:lineRule="auto"/>
              <w:rPr>
                <w:rFonts w:asciiTheme="minorHAnsi" w:hAnsiTheme="minorHAnsi" w:cs="Arial"/>
                <w:color w:val="000000"/>
              </w:rPr>
            </w:pPr>
            <w:r w:rsidRPr="00F332A0">
              <w:rPr>
                <w:rFonts w:asciiTheme="minorHAnsi" w:hAnsiTheme="minorHAnsi" w:cs="Arial"/>
                <w:color w:val="000000"/>
              </w:rPr>
              <w:t>Stimuleren carpooling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B378B" w14:textId="77777777" w:rsidR="00317217" w:rsidRPr="00F332A0" w:rsidRDefault="00317217" w:rsidP="003414B4">
            <w:pPr>
              <w:spacing w:line="240" w:lineRule="auto"/>
              <w:rPr>
                <w:rFonts w:asciiTheme="minorHAnsi" w:hAnsiTheme="minorHAnsi" w:cs="Arial"/>
                <w:color w:val="000000"/>
              </w:rPr>
            </w:pPr>
            <w:r w:rsidRPr="00F332A0">
              <w:rPr>
                <w:rFonts w:asciiTheme="minorHAnsi" w:hAnsiTheme="minorHAnsi" w:cs="Arial"/>
                <w:color w:val="000000"/>
              </w:rPr>
              <w:t>Bedrijfsauto's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EBA1F" w14:textId="77777777" w:rsidR="00317217" w:rsidRPr="00F332A0" w:rsidRDefault="00317217" w:rsidP="003414B4">
            <w:pPr>
              <w:spacing w:line="240" w:lineRule="auto"/>
              <w:jc w:val="right"/>
              <w:rPr>
                <w:rFonts w:asciiTheme="minorHAnsi" w:hAnsiTheme="minorHAnsi" w:cs="Arial"/>
              </w:rPr>
            </w:pPr>
            <w:r w:rsidRPr="00F332A0">
              <w:rPr>
                <w:rFonts w:asciiTheme="minorHAnsi" w:hAnsiTheme="minorHAnsi" w:cs="Arial"/>
              </w:rPr>
              <w:t>0,5%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6FCF1" w14:textId="77777777" w:rsidR="00317217" w:rsidRPr="00F332A0" w:rsidRDefault="00317217" w:rsidP="003414B4">
            <w:pPr>
              <w:spacing w:line="240" w:lineRule="auto"/>
              <w:jc w:val="right"/>
              <w:rPr>
                <w:rFonts w:asciiTheme="minorHAnsi" w:hAnsiTheme="minorHAnsi" w:cs="Arial"/>
              </w:rPr>
            </w:pPr>
            <w:r w:rsidRPr="00F332A0">
              <w:rPr>
                <w:rFonts w:asciiTheme="minorHAnsi" w:hAnsiTheme="minorHAnsi" w:cs="Arial"/>
              </w:rPr>
              <w:t>0,1%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2A6E8" w14:textId="77777777" w:rsidR="00317217" w:rsidRPr="00F332A0" w:rsidRDefault="00317217" w:rsidP="003414B4">
            <w:pPr>
              <w:spacing w:line="240" w:lineRule="auto"/>
              <w:jc w:val="center"/>
              <w:rPr>
                <w:rFonts w:asciiTheme="minorHAnsi" w:hAnsiTheme="minorHAnsi" w:cs="Arial"/>
                <w:color w:val="000000"/>
              </w:rPr>
            </w:pPr>
            <w:r w:rsidRPr="00F332A0">
              <w:rPr>
                <w:rFonts w:asciiTheme="minorHAnsi" w:hAnsiTheme="minorHAnsi" w:cs="Arial"/>
                <w:color w:val="000000"/>
              </w:rPr>
              <w:t>continu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89E7C7" w14:textId="076B5F91" w:rsidR="00317217" w:rsidRPr="00F332A0" w:rsidRDefault="00F332A0" w:rsidP="003414B4">
            <w:pPr>
              <w:spacing w:line="240" w:lineRule="auto"/>
              <w:jc w:val="center"/>
              <w:rPr>
                <w:rFonts w:asciiTheme="minorHAnsi" w:hAnsiTheme="minorHAnsi" w:cs="Arial"/>
                <w:color w:val="000000"/>
              </w:rPr>
            </w:pPr>
            <w:r>
              <w:rPr>
                <w:rFonts w:asciiTheme="minorHAnsi" w:hAnsiTheme="minorHAnsi" w:cs="Arial"/>
                <w:color w:val="000000"/>
              </w:rPr>
              <w:t>Doorlopend</w:t>
            </w:r>
          </w:p>
        </w:tc>
      </w:tr>
      <w:tr w:rsidR="00317217" w:rsidRPr="00F332A0" w14:paraId="75BD5BA5" w14:textId="77777777" w:rsidTr="00A7551B">
        <w:trPr>
          <w:trHeight w:val="566"/>
        </w:trPr>
        <w:tc>
          <w:tcPr>
            <w:tcW w:w="567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9ED68E" w14:textId="77777777" w:rsidR="00317217" w:rsidRPr="00F332A0" w:rsidRDefault="00317217" w:rsidP="003414B4">
            <w:pPr>
              <w:spacing w:line="240" w:lineRule="auto"/>
              <w:rPr>
                <w:rFonts w:asciiTheme="minorHAnsi" w:hAnsiTheme="minorHAnsi" w:cs="Arial"/>
                <w:color w:val="000000"/>
              </w:rPr>
            </w:pPr>
            <w:r w:rsidRPr="00F332A0">
              <w:rPr>
                <w:rFonts w:asciiTheme="minorHAnsi" w:hAnsiTheme="minorHAnsi" w:cs="Arial"/>
                <w:color w:val="000000"/>
              </w:rPr>
              <w:t>Bij vervanging bedrijfsauto’s; auto’s met een beter label aanschaffen of (indien praktisch mogelijk) een alternatieve brandstof.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99E473" w14:textId="77777777" w:rsidR="00317217" w:rsidRPr="00F332A0" w:rsidRDefault="00317217" w:rsidP="003414B4">
            <w:pPr>
              <w:spacing w:line="240" w:lineRule="auto"/>
              <w:rPr>
                <w:rFonts w:asciiTheme="minorHAnsi" w:hAnsiTheme="minorHAnsi" w:cs="Arial"/>
                <w:color w:val="000000"/>
              </w:rPr>
            </w:pPr>
            <w:r w:rsidRPr="00F332A0">
              <w:rPr>
                <w:rFonts w:asciiTheme="minorHAnsi" w:hAnsiTheme="minorHAnsi" w:cs="Arial"/>
                <w:color w:val="000000"/>
              </w:rPr>
              <w:t>Bedrijfsauto’s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DDC19A" w14:textId="77777777" w:rsidR="00317217" w:rsidRPr="00F332A0" w:rsidRDefault="00317217" w:rsidP="003414B4">
            <w:pPr>
              <w:spacing w:line="240" w:lineRule="auto"/>
              <w:jc w:val="right"/>
              <w:rPr>
                <w:rFonts w:asciiTheme="minorHAnsi" w:hAnsiTheme="minorHAnsi" w:cs="Arial"/>
              </w:rPr>
            </w:pPr>
            <w:r w:rsidRPr="00F332A0">
              <w:rPr>
                <w:rFonts w:asciiTheme="minorHAnsi" w:hAnsiTheme="minorHAnsi" w:cs="Arial"/>
              </w:rPr>
              <w:t>1,0%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592921" w14:textId="77777777" w:rsidR="00317217" w:rsidRPr="00F332A0" w:rsidRDefault="00317217" w:rsidP="003414B4">
            <w:pPr>
              <w:spacing w:line="240" w:lineRule="auto"/>
              <w:jc w:val="right"/>
              <w:rPr>
                <w:rFonts w:asciiTheme="minorHAnsi" w:hAnsiTheme="minorHAnsi" w:cs="Arial"/>
              </w:rPr>
            </w:pPr>
            <w:r w:rsidRPr="00F332A0">
              <w:rPr>
                <w:rFonts w:asciiTheme="minorHAnsi" w:hAnsiTheme="minorHAnsi" w:cs="Arial"/>
              </w:rPr>
              <w:t>0,2%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8BBE50" w14:textId="77777777" w:rsidR="00317217" w:rsidRPr="00F332A0" w:rsidRDefault="00317217" w:rsidP="003414B4">
            <w:pPr>
              <w:spacing w:line="240" w:lineRule="auto"/>
              <w:jc w:val="center"/>
              <w:rPr>
                <w:rFonts w:asciiTheme="minorHAnsi" w:hAnsiTheme="minorHAnsi" w:cs="Arial"/>
                <w:color w:val="000000"/>
              </w:rPr>
            </w:pPr>
            <w:r w:rsidRPr="00F332A0">
              <w:rPr>
                <w:rFonts w:asciiTheme="minorHAnsi" w:hAnsiTheme="minorHAnsi" w:cs="Arial"/>
                <w:color w:val="000000"/>
              </w:rPr>
              <w:t>continu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10EF6A" w14:textId="3D3DFCEA" w:rsidR="00317217" w:rsidRPr="00F332A0" w:rsidRDefault="00F332A0" w:rsidP="003414B4">
            <w:pPr>
              <w:spacing w:line="240" w:lineRule="auto"/>
              <w:jc w:val="center"/>
              <w:rPr>
                <w:rFonts w:asciiTheme="minorHAnsi" w:hAnsiTheme="minorHAnsi" w:cs="Arial"/>
                <w:color w:val="000000"/>
              </w:rPr>
            </w:pPr>
            <w:r>
              <w:rPr>
                <w:rFonts w:asciiTheme="minorHAnsi" w:hAnsiTheme="minorHAnsi" w:cs="Arial"/>
                <w:color w:val="000000"/>
              </w:rPr>
              <w:t>Doorlopend</w:t>
            </w:r>
          </w:p>
        </w:tc>
      </w:tr>
      <w:tr w:rsidR="00317217" w:rsidRPr="00F332A0" w14:paraId="259A2923" w14:textId="77777777" w:rsidTr="003414B4">
        <w:trPr>
          <w:trHeight w:val="300"/>
        </w:trPr>
        <w:tc>
          <w:tcPr>
            <w:tcW w:w="567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1B43C" w14:textId="77777777" w:rsidR="00317217" w:rsidRPr="00F332A0" w:rsidRDefault="00317217" w:rsidP="003414B4">
            <w:pPr>
              <w:spacing w:line="240" w:lineRule="auto"/>
              <w:rPr>
                <w:rFonts w:asciiTheme="minorHAnsi" w:hAnsiTheme="minorHAnsi" w:cs="Arial"/>
                <w:color w:val="000000"/>
              </w:rPr>
            </w:pPr>
            <w:r w:rsidRPr="00F332A0">
              <w:rPr>
                <w:rFonts w:asciiTheme="minorHAnsi" w:hAnsiTheme="minorHAnsi" w:cs="Arial"/>
                <w:color w:val="000000"/>
              </w:rPr>
              <w:t>Maandelijkse controle bandenspanning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C6632" w14:textId="77777777" w:rsidR="00317217" w:rsidRPr="00F332A0" w:rsidRDefault="00317217" w:rsidP="003414B4">
            <w:pPr>
              <w:spacing w:line="240" w:lineRule="auto"/>
              <w:rPr>
                <w:rFonts w:asciiTheme="minorHAnsi" w:hAnsiTheme="minorHAnsi" w:cs="Arial"/>
                <w:color w:val="000000"/>
              </w:rPr>
            </w:pPr>
            <w:r w:rsidRPr="00F332A0">
              <w:rPr>
                <w:rFonts w:asciiTheme="minorHAnsi" w:hAnsiTheme="minorHAnsi" w:cs="Arial"/>
                <w:color w:val="000000"/>
              </w:rPr>
              <w:t>Bedrijfsauto's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96482" w14:textId="77777777" w:rsidR="00317217" w:rsidRPr="00F332A0" w:rsidRDefault="00317217" w:rsidP="003414B4">
            <w:pPr>
              <w:spacing w:line="240" w:lineRule="auto"/>
              <w:jc w:val="right"/>
              <w:rPr>
                <w:rFonts w:asciiTheme="minorHAnsi" w:hAnsiTheme="minorHAnsi" w:cs="Arial"/>
              </w:rPr>
            </w:pPr>
            <w:r w:rsidRPr="00F332A0">
              <w:rPr>
                <w:rFonts w:asciiTheme="minorHAnsi" w:hAnsiTheme="minorHAnsi" w:cs="Arial"/>
              </w:rPr>
              <w:t>1,0%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188A0" w14:textId="77777777" w:rsidR="00317217" w:rsidRPr="00F332A0" w:rsidRDefault="00317217" w:rsidP="003414B4">
            <w:pPr>
              <w:spacing w:line="240" w:lineRule="auto"/>
              <w:jc w:val="right"/>
              <w:rPr>
                <w:rFonts w:asciiTheme="minorHAnsi" w:hAnsiTheme="minorHAnsi" w:cs="Arial"/>
              </w:rPr>
            </w:pPr>
            <w:r w:rsidRPr="00F332A0">
              <w:rPr>
                <w:rFonts w:asciiTheme="minorHAnsi" w:hAnsiTheme="minorHAnsi" w:cs="Arial"/>
              </w:rPr>
              <w:t>0,2%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31AD8" w14:textId="77777777" w:rsidR="00317217" w:rsidRPr="00F332A0" w:rsidRDefault="00317217" w:rsidP="003414B4">
            <w:pPr>
              <w:spacing w:line="240" w:lineRule="auto"/>
              <w:jc w:val="center"/>
              <w:rPr>
                <w:rFonts w:asciiTheme="minorHAnsi" w:hAnsiTheme="minorHAnsi" w:cs="Arial"/>
                <w:color w:val="000000"/>
              </w:rPr>
            </w:pPr>
            <w:r w:rsidRPr="00F332A0">
              <w:rPr>
                <w:rFonts w:asciiTheme="minorHAnsi" w:hAnsiTheme="minorHAnsi" w:cs="Arial"/>
                <w:color w:val="000000"/>
              </w:rPr>
              <w:t>continu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9BD90" w14:textId="76C8A053" w:rsidR="00317217" w:rsidRPr="00F332A0" w:rsidRDefault="00F332A0" w:rsidP="003414B4">
            <w:pPr>
              <w:spacing w:line="240" w:lineRule="auto"/>
              <w:jc w:val="center"/>
              <w:rPr>
                <w:rFonts w:asciiTheme="minorHAnsi" w:hAnsiTheme="minorHAnsi" w:cs="Arial"/>
                <w:color w:val="000000"/>
              </w:rPr>
            </w:pPr>
            <w:r>
              <w:rPr>
                <w:rFonts w:asciiTheme="minorHAnsi" w:hAnsiTheme="minorHAnsi" w:cs="Arial"/>
                <w:color w:val="000000"/>
              </w:rPr>
              <w:t>Doorlopend</w:t>
            </w:r>
          </w:p>
        </w:tc>
      </w:tr>
      <w:tr w:rsidR="00317217" w:rsidRPr="00F332A0" w14:paraId="1C31A40B" w14:textId="77777777" w:rsidTr="00B243A7">
        <w:trPr>
          <w:trHeight w:val="80"/>
        </w:trPr>
        <w:tc>
          <w:tcPr>
            <w:tcW w:w="567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8E5CE" w14:textId="77777777" w:rsidR="00317217" w:rsidRPr="00F332A0" w:rsidRDefault="00317217" w:rsidP="003414B4">
            <w:pPr>
              <w:spacing w:line="240" w:lineRule="auto"/>
              <w:rPr>
                <w:rFonts w:asciiTheme="minorHAnsi" w:hAnsiTheme="minorHAnsi" w:cs="Arial"/>
                <w:color w:val="000000"/>
              </w:rPr>
            </w:pPr>
            <w:r w:rsidRPr="00F332A0">
              <w:rPr>
                <w:rFonts w:asciiTheme="minorHAnsi" w:hAnsiTheme="minorHAnsi" w:cs="Arial"/>
                <w:color w:val="000000"/>
              </w:rPr>
              <w:t>Bijhouden verbruik en kilometerstanden per auto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4CB42" w14:textId="77777777" w:rsidR="00317217" w:rsidRPr="00F332A0" w:rsidRDefault="00317217" w:rsidP="003414B4">
            <w:pPr>
              <w:spacing w:line="240" w:lineRule="auto"/>
              <w:rPr>
                <w:rFonts w:asciiTheme="minorHAnsi" w:hAnsiTheme="minorHAnsi" w:cs="Arial"/>
                <w:color w:val="000000"/>
              </w:rPr>
            </w:pPr>
            <w:r w:rsidRPr="00F332A0">
              <w:rPr>
                <w:rFonts w:asciiTheme="minorHAnsi" w:hAnsiTheme="minorHAnsi" w:cs="Arial"/>
                <w:color w:val="000000"/>
              </w:rPr>
              <w:t>Materieel/auto's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65806" w14:textId="77777777" w:rsidR="00317217" w:rsidRPr="00F332A0" w:rsidRDefault="00317217" w:rsidP="003414B4">
            <w:pPr>
              <w:spacing w:line="240" w:lineRule="auto"/>
              <w:jc w:val="right"/>
              <w:rPr>
                <w:rFonts w:asciiTheme="minorHAnsi" w:hAnsiTheme="minorHAnsi" w:cs="Arial"/>
              </w:rPr>
            </w:pPr>
            <w:r w:rsidRPr="00F332A0">
              <w:rPr>
                <w:rFonts w:asciiTheme="minorHAnsi" w:hAnsiTheme="minorHAnsi" w:cs="Arial"/>
              </w:rPr>
              <w:t>0,0%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BCF19" w14:textId="77777777" w:rsidR="00317217" w:rsidRPr="00F332A0" w:rsidRDefault="00317217" w:rsidP="003414B4">
            <w:pPr>
              <w:spacing w:line="240" w:lineRule="auto"/>
              <w:jc w:val="right"/>
              <w:rPr>
                <w:rFonts w:asciiTheme="minorHAnsi" w:hAnsiTheme="minorHAnsi" w:cs="Arial"/>
              </w:rPr>
            </w:pPr>
            <w:r w:rsidRPr="00F332A0">
              <w:rPr>
                <w:rFonts w:asciiTheme="minorHAnsi" w:hAnsiTheme="minorHAnsi" w:cs="Arial"/>
              </w:rPr>
              <w:t>0,0%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4C1BB" w14:textId="77777777" w:rsidR="00317217" w:rsidRPr="00F332A0" w:rsidRDefault="00317217" w:rsidP="003414B4">
            <w:pPr>
              <w:spacing w:line="240" w:lineRule="auto"/>
              <w:jc w:val="center"/>
              <w:rPr>
                <w:rFonts w:asciiTheme="minorHAnsi" w:hAnsiTheme="minorHAnsi" w:cs="Arial"/>
                <w:color w:val="000000"/>
              </w:rPr>
            </w:pPr>
            <w:r w:rsidRPr="00F332A0">
              <w:rPr>
                <w:rFonts w:asciiTheme="minorHAnsi" w:hAnsiTheme="minorHAnsi" w:cs="Arial"/>
                <w:color w:val="000000"/>
              </w:rPr>
              <w:t>continu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690000" w14:textId="1D8147FD" w:rsidR="00317217" w:rsidRPr="00F332A0" w:rsidRDefault="00F332A0" w:rsidP="003414B4">
            <w:pPr>
              <w:spacing w:line="240" w:lineRule="auto"/>
              <w:jc w:val="center"/>
              <w:rPr>
                <w:rFonts w:asciiTheme="minorHAnsi" w:hAnsiTheme="minorHAnsi" w:cs="Arial"/>
                <w:color w:val="000000"/>
              </w:rPr>
            </w:pPr>
            <w:r>
              <w:rPr>
                <w:rFonts w:asciiTheme="minorHAnsi" w:hAnsiTheme="minorHAnsi" w:cs="Arial"/>
                <w:color w:val="000000"/>
              </w:rPr>
              <w:t>201</w:t>
            </w:r>
            <w:r w:rsidR="004B5FC5">
              <w:rPr>
                <w:rFonts w:asciiTheme="minorHAnsi" w:hAnsiTheme="minorHAnsi" w:cs="Arial"/>
                <w:color w:val="000000"/>
              </w:rPr>
              <w:t>8</w:t>
            </w:r>
          </w:p>
        </w:tc>
      </w:tr>
      <w:tr w:rsidR="00317217" w:rsidRPr="00F332A0" w14:paraId="2964A9CD" w14:textId="77777777" w:rsidTr="003414B4">
        <w:trPr>
          <w:trHeight w:val="300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6EFBA2" w14:textId="77777777" w:rsidR="00317217" w:rsidRPr="00F332A0" w:rsidRDefault="00317217" w:rsidP="003414B4">
            <w:pPr>
              <w:spacing w:line="240" w:lineRule="auto"/>
              <w:rPr>
                <w:rFonts w:asciiTheme="minorHAnsi" w:hAnsiTheme="minorHAnsi" w:cs="Arial"/>
                <w:color w:val="000000"/>
              </w:rPr>
            </w:pPr>
            <w:r w:rsidRPr="00F332A0">
              <w:rPr>
                <w:rFonts w:asciiTheme="minorHAnsi" w:hAnsiTheme="minorHAnsi" w:cs="Arial"/>
                <w:color w:val="000000"/>
              </w:rPr>
              <w:t xml:space="preserve">Kachel/airco alleen aan wanneer nodig </w:t>
            </w:r>
          </w:p>
          <w:p w14:paraId="37B85430" w14:textId="77777777" w:rsidR="00317217" w:rsidRPr="00F332A0" w:rsidRDefault="00317217" w:rsidP="003414B4">
            <w:pPr>
              <w:spacing w:line="240" w:lineRule="auto"/>
              <w:rPr>
                <w:rFonts w:asciiTheme="minorHAnsi" w:hAnsiTheme="minorHAnsi" w:cs="Arial"/>
                <w:color w:val="000000"/>
              </w:rPr>
            </w:pPr>
            <w:r w:rsidRPr="00F332A0">
              <w:rPr>
                <w:rFonts w:asciiTheme="minorHAnsi" w:hAnsiTheme="minorHAnsi" w:cs="Arial"/>
                <w:color w:val="000000"/>
              </w:rPr>
              <w:t>(standaard graadje lager)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828337" w14:textId="77777777" w:rsidR="00317217" w:rsidRPr="00F332A0" w:rsidRDefault="00317217" w:rsidP="003414B4">
            <w:pPr>
              <w:spacing w:line="240" w:lineRule="auto"/>
              <w:rPr>
                <w:rFonts w:asciiTheme="minorHAnsi" w:hAnsiTheme="minorHAnsi" w:cs="Arial"/>
                <w:color w:val="000000"/>
              </w:rPr>
            </w:pPr>
            <w:r w:rsidRPr="00F332A0">
              <w:rPr>
                <w:rFonts w:asciiTheme="minorHAnsi" w:hAnsiTheme="minorHAnsi" w:cs="Arial"/>
                <w:color w:val="000000"/>
              </w:rPr>
              <w:t>Aardgasverbruik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F09D49" w14:textId="77777777" w:rsidR="00317217" w:rsidRPr="00F332A0" w:rsidRDefault="00317217" w:rsidP="003414B4">
            <w:pPr>
              <w:spacing w:line="240" w:lineRule="auto"/>
              <w:jc w:val="right"/>
              <w:rPr>
                <w:rFonts w:asciiTheme="minorHAnsi" w:hAnsiTheme="minorHAnsi" w:cs="Arial"/>
              </w:rPr>
            </w:pPr>
            <w:r w:rsidRPr="00F332A0">
              <w:rPr>
                <w:rFonts w:asciiTheme="minorHAnsi" w:hAnsiTheme="minorHAnsi" w:cs="Arial"/>
              </w:rPr>
              <w:t>0,5%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CEDE3A" w14:textId="77777777" w:rsidR="00317217" w:rsidRPr="00F332A0" w:rsidRDefault="00317217" w:rsidP="003414B4">
            <w:pPr>
              <w:spacing w:line="240" w:lineRule="auto"/>
              <w:jc w:val="right"/>
              <w:rPr>
                <w:rFonts w:asciiTheme="minorHAnsi" w:hAnsiTheme="minorHAnsi" w:cs="Arial"/>
              </w:rPr>
            </w:pPr>
            <w:r w:rsidRPr="00F332A0">
              <w:rPr>
                <w:rFonts w:asciiTheme="minorHAnsi" w:hAnsiTheme="minorHAnsi" w:cs="Arial"/>
              </w:rPr>
              <w:t>0,0%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300F58" w14:textId="77777777" w:rsidR="00317217" w:rsidRPr="00F332A0" w:rsidRDefault="00317217" w:rsidP="003414B4">
            <w:pPr>
              <w:spacing w:line="240" w:lineRule="auto"/>
              <w:jc w:val="center"/>
              <w:rPr>
                <w:rFonts w:asciiTheme="minorHAnsi" w:hAnsiTheme="minorHAnsi" w:cs="Arial"/>
                <w:color w:val="000000"/>
              </w:rPr>
            </w:pPr>
            <w:r w:rsidRPr="00F332A0">
              <w:rPr>
                <w:rFonts w:asciiTheme="minorHAnsi" w:hAnsiTheme="minorHAnsi" w:cs="Arial"/>
                <w:color w:val="000000"/>
              </w:rPr>
              <w:t>continu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C96641" w14:textId="09BB9933" w:rsidR="00317217" w:rsidRPr="00F332A0" w:rsidRDefault="00F332A0" w:rsidP="003414B4">
            <w:pPr>
              <w:spacing w:line="240" w:lineRule="auto"/>
              <w:jc w:val="center"/>
              <w:rPr>
                <w:rFonts w:asciiTheme="minorHAnsi" w:hAnsiTheme="minorHAnsi" w:cs="Arial"/>
                <w:color w:val="000000"/>
              </w:rPr>
            </w:pPr>
            <w:r>
              <w:rPr>
                <w:rFonts w:asciiTheme="minorHAnsi" w:hAnsiTheme="minorHAnsi" w:cs="Arial"/>
                <w:color w:val="000000"/>
              </w:rPr>
              <w:t>Doorlopend</w:t>
            </w:r>
          </w:p>
        </w:tc>
      </w:tr>
      <w:tr w:rsidR="00317217" w:rsidRPr="00F332A0" w14:paraId="1DCDB977" w14:textId="77777777" w:rsidTr="003414B4">
        <w:trPr>
          <w:trHeight w:val="300"/>
        </w:trPr>
        <w:tc>
          <w:tcPr>
            <w:tcW w:w="567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D2DD51" w14:textId="77777777" w:rsidR="00317217" w:rsidRPr="00F332A0" w:rsidRDefault="00317217" w:rsidP="003414B4">
            <w:pPr>
              <w:spacing w:line="240" w:lineRule="auto"/>
              <w:rPr>
                <w:rFonts w:asciiTheme="minorHAnsi" w:hAnsiTheme="minorHAnsi" w:cs="Arial"/>
                <w:b/>
                <w:color w:val="000000"/>
              </w:rPr>
            </w:pPr>
            <w:r w:rsidRPr="00F332A0">
              <w:rPr>
                <w:rFonts w:asciiTheme="minorHAnsi" w:hAnsiTheme="minorHAnsi" w:cs="Arial"/>
                <w:b/>
                <w:color w:val="000000"/>
              </w:rPr>
              <w:t>Scope 2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81169C" w14:textId="77777777" w:rsidR="00317217" w:rsidRPr="00F332A0" w:rsidRDefault="00317217" w:rsidP="003414B4">
            <w:pPr>
              <w:spacing w:line="240" w:lineRule="auto"/>
              <w:rPr>
                <w:rFonts w:asciiTheme="minorHAnsi" w:hAnsiTheme="minorHAnsi" w:cs="Arial"/>
                <w:color w:val="000000"/>
              </w:rPr>
            </w:pP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4D42A0" w14:textId="77777777" w:rsidR="00317217" w:rsidRPr="00F332A0" w:rsidRDefault="00317217" w:rsidP="003414B4">
            <w:pPr>
              <w:spacing w:line="240" w:lineRule="auto"/>
              <w:jc w:val="right"/>
              <w:rPr>
                <w:rFonts w:asciiTheme="minorHAnsi" w:hAnsiTheme="minorHAnsi" w:cs="Arial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01D9CE" w14:textId="77777777" w:rsidR="00317217" w:rsidRPr="00F332A0" w:rsidRDefault="00317217" w:rsidP="003414B4">
            <w:pPr>
              <w:spacing w:line="240" w:lineRule="auto"/>
              <w:jc w:val="right"/>
              <w:rPr>
                <w:rFonts w:asciiTheme="minorHAnsi" w:hAnsiTheme="minorHAnsi" w:cs="Aria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0D79F7" w14:textId="77777777" w:rsidR="00317217" w:rsidRPr="00F332A0" w:rsidRDefault="00317217" w:rsidP="003414B4">
            <w:pPr>
              <w:spacing w:line="240" w:lineRule="auto"/>
              <w:jc w:val="center"/>
              <w:rPr>
                <w:rFonts w:asciiTheme="minorHAnsi" w:hAnsiTheme="minorHAnsi" w:cs="Arial"/>
                <w:color w:val="000000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CF988" w14:textId="77777777" w:rsidR="00317217" w:rsidRPr="00F332A0" w:rsidRDefault="00317217" w:rsidP="003414B4">
            <w:pPr>
              <w:spacing w:line="240" w:lineRule="auto"/>
              <w:jc w:val="center"/>
              <w:rPr>
                <w:rFonts w:asciiTheme="minorHAnsi" w:hAnsiTheme="minorHAnsi" w:cs="Arial"/>
                <w:color w:val="000000"/>
              </w:rPr>
            </w:pPr>
          </w:p>
        </w:tc>
      </w:tr>
      <w:tr w:rsidR="00317217" w:rsidRPr="00F332A0" w14:paraId="0C3E08FD" w14:textId="77777777" w:rsidTr="003414B4">
        <w:trPr>
          <w:trHeight w:val="300"/>
        </w:trPr>
        <w:tc>
          <w:tcPr>
            <w:tcW w:w="567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0C2A6" w14:textId="77777777" w:rsidR="00317217" w:rsidRPr="00F332A0" w:rsidRDefault="00317217" w:rsidP="003414B4">
            <w:pPr>
              <w:spacing w:line="240" w:lineRule="auto"/>
              <w:rPr>
                <w:rFonts w:asciiTheme="minorHAnsi" w:hAnsiTheme="minorHAnsi" w:cs="Arial"/>
                <w:color w:val="000000"/>
              </w:rPr>
            </w:pPr>
            <w:r w:rsidRPr="00F332A0">
              <w:rPr>
                <w:rFonts w:asciiTheme="minorHAnsi" w:hAnsiTheme="minorHAnsi" w:cs="Arial"/>
                <w:color w:val="000000"/>
              </w:rPr>
              <w:t>Verlichting en apparaten uit wanneer niet gebruikt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851E4" w14:textId="77777777" w:rsidR="00317217" w:rsidRPr="00F332A0" w:rsidRDefault="00317217" w:rsidP="003414B4">
            <w:pPr>
              <w:spacing w:line="240" w:lineRule="auto"/>
              <w:rPr>
                <w:rFonts w:asciiTheme="minorHAnsi" w:hAnsiTheme="minorHAnsi" w:cs="Arial"/>
                <w:color w:val="000000"/>
              </w:rPr>
            </w:pPr>
            <w:r w:rsidRPr="00F332A0">
              <w:rPr>
                <w:rFonts w:asciiTheme="minorHAnsi" w:hAnsiTheme="minorHAnsi" w:cs="Arial"/>
                <w:color w:val="000000"/>
              </w:rPr>
              <w:t>Elektraverbruik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A6DC5" w14:textId="77777777" w:rsidR="00317217" w:rsidRPr="00F332A0" w:rsidRDefault="00317217" w:rsidP="003414B4">
            <w:pPr>
              <w:spacing w:line="240" w:lineRule="auto"/>
              <w:jc w:val="right"/>
              <w:rPr>
                <w:rFonts w:asciiTheme="minorHAnsi" w:hAnsiTheme="minorHAnsi" w:cs="Arial"/>
              </w:rPr>
            </w:pPr>
            <w:r w:rsidRPr="00F332A0">
              <w:rPr>
                <w:rFonts w:asciiTheme="minorHAnsi" w:hAnsiTheme="minorHAnsi" w:cs="Arial"/>
              </w:rPr>
              <w:t>2,0%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20584" w14:textId="77777777" w:rsidR="00317217" w:rsidRPr="00F332A0" w:rsidRDefault="00317217" w:rsidP="003414B4">
            <w:pPr>
              <w:spacing w:line="240" w:lineRule="auto"/>
              <w:jc w:val="right"/>
              <w:rPr>
                <w:rFonts w:asciiTheme="minorHAnsi" w:hAnsiTheme="minorHAnsi" w:cs="Arial"/>
              </w:rPr>
            </w:pPr>
            <w:r w:rsidRPr="00F332A0">
              <w:rPr>
                <w:rFonts w:asciiTheme="minorHAnsi" w:hAnsiTheme="minorHAnsi" w:cs="Arial"/>
              </w:rPr>
              <w:t>0,1%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A88D3" w14:textId="77777777" w:rsidR="00317217" w:rsidRPr="00F332A0" w:rsidRDefault="00317217" w:rsidP="003414B4">
            <w:pPr>
              <w:spacing w:line="240" w:lineRule="auto"/>
              <w:jc w:val="center"/>
              <w:rPr>
                <w:rFonts w:asciiTheme="minorHAnsi" w:hAnsiTheme="minorHAnsi" w:cs="Arial"/>
                <w:color w:val="000000"/>
              </w:rPr>
            </w:pPr>
            <w:r w:rsidRPr="00F332A0">
              <w:rPr>
                <w:rFonts w:asciiTheme="minorHAnsi" w:hAnsiTheme="minorHAnsi" w:cs="Arial"/>
                <w:color w:val="000000"/>
              </w:rPr>
              <w:t>continu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FC179" w14:textId="3CA11B95" w:rsidR="00F332A0" w:rsidRPr="00F332A0" w:rsidRDefault="00F332A0" w:rsidP="00F332A0">
            <w:pPr>
              <w:spacing w:line="240" w:lineRule="auto"/>
              <w:jc w:val="center"/>
              <w:rPr>
                <w:rFonts w:asciiTheme="minorHAnsi" w:hAnsiTheme="minorHAnsi" w:cs="Arial"/>
                <w:color w:val="000000"/>
              </w:rPr>
            </w:pPr>
            <w:r>
              <w:rPr>
                <w:rFonts w:asciiTheme="minorHAnsi" w:hAnsiTheme="minorHAnsi" w:cs="Arial"/>
                <w:color w:val="000000"/>
              </w:rPr>
              <w:t>Doorlopend</w:t>
            </w:r>
          </w:p>
        </w:tc>
      </w:tr>
      <w:tr w:rsidR="00317217" w:rsidRPr="00F332A0" w14:paraId="38C3A35E" w14:textId="77777777" w:rsidTr="003414B4">
        <w:trPr>
          <w:trHeight w:val="300"/>
        </w:trPr>
        <w:tc>
          <w:tcPr>
            <w:tcW w:w="5671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EB9712" w14:textId="57062E10" w:rsidR="00317217" w:rsidRPr="00F332A0" w:rsidRDefault="00316D67" w:rsidP="003414B4">
            <w:pPr>
              <w:spacing w:line="240" w:lineRule="auto"/>
              <w:rPr>
                <w:rFonts w:asciiTheme="minorHAnsi" w:hAnsiTheme="minorHAnsi" w:cs="Arial"/>
                <w:color w:val="000000"/>
              </w:rPr>
            </w:pPr>
            <w:r w:rsidRPr="00F332A0">
              <w:rPr>
                <w:rFonts w:asciiTheme="minorHAnsi" w:hAnsiTheme="minorHAnsi" w:cs="Arial"/>
                <w:color w:val="000000"/>
              </w:rPr>
              <w:t>Bij defect l</w:t>
            </w:r>
            <w:r w:rsidR="00317217" w:rsidRPr="00F332A0">
              <w:rPr>
                <w:rFonts w:asciiTheme="minorHAnsi" w:hAnsiTheme="minorHAnsi" w:cs="Arial"/>
                <w:color w:val="000000"/>
              </w:rPr>
              <w:t>ampen vervangen door LED, zowel in de kantoren alsook op de bouwplaatsen.</w:t>
            </w:r>
          </w:p>
        </w:tc>
        <w:tc>
          <w:tcPr>
            <w:tcW w:w="15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F5A1D" w14:textId="77777777" w:rsidR="00317217" w:rsidRPr="00F332A0" w:rsidRDefault="00317217" w:rsidP="003414B4">
            <w:pPr>
              <w:spacing w:line="240" w:lineRule="auto"/>
              <w:rPr>
                <w:rFonts w:asciiTheme="minorHAnsi" w:hAnsiTheme="minorHAnsi" w:cs="Arial"/>
                <w:color w:val="000000"/>
              </w:rPr>
            </w:pPr>
            <w:r w:rsidRPr="00F332A0">
              <w:rPr>
                <w:rFonts w:asciiTheme="minorHAnsi" w:hAnsiTheme="minorHAnsi" w:cs="Arial"/>
                <w:color w:val="000000"/>
              </w:rPr>
              <w:t>Elektraverbruik</w:t>
            </w:r>
          </w:p>
        </w:tc>
        <w:tc>
          <w:tcPr>
            <w:tcW w:w="163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0FCCD" w14:textId="2DAE7BB9" w:rsidR="00317217" w:rsidRPr="00F332A0" w:rsidRDefault="00DA6748" w:rsidP="003414B4">
            <w:pPr>
              <w:spacing w:line="240" w:lineRule="auto"/>
              <w:jc w:val="right"/>
              <w:rPr>
                <w:rFonts w:asciiTheme="minorHAnsi" w:hAnsiTheme="minorHAnsi" w:cs="Arial"/>
              </w:rPr>
            </w:pPr>
            <w:r w:rsidRPr="00F332A0">
              <w:rPr>
                <w:rFonts w:asciiTheme="minorHAnsi" w:hAnsiTheme="minorHAnsi" w:cs="Arial"/>
              </w:rPr>
              <w:t>3</w:t>
            </w:r>
            <w:r w:rsidR="00317217" w:rsidRPr="00F332A0">
              <w:rPr>
                <w:rFonts w:asciiTheme="minorHAnsi" w:hAnsiTheme="minorHAnsi" w:cs="Arial"/>
              </w:rPr>
              <w:t>,0%</w:t>
            </w:r>
          </w:p>
        </w:tc>
        <w:tc>
          <w:tcPr>
            <w:tcW w:w="17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F1E63" w14:textId="7112A78C" w:rsidR="00317217" w:rsidRPr="00F332A0" w:rsidRDefault="00317217" w:rsidP="003414B4">
            <w:pPr>
              <w:spacing w:line="240" w:lineRule="auto"/>
              <w:jc w:val="right"/>
              <w:rPr>
                <w:rFonts w:asciiTheme="minorHAnsi" w:hAnsiTheme="minorHAnsi" w:cs="Arial"/>
              </w:rPr>
            </w:pPr>
            <w:r w:rsidRPr="00F332A0">
              <w:rPr>
                <w:rFonts w:asciiTheme="minorHAnsi" w:hAnsiTheme="minorHAnsi" w:cs="Arial"/>
              </w:rPr>
              <w:t>0,</w:t>
            </w:r>
            <w:r w:rsidR="00DA6748" w:rsidRPr="00F332A0">
              <w:rPr>
                <w:rFonts w:asciiTheme="minorHAnsi" w:hAnsiTheme="minorHAnsi" w:cs="Arial"/>
              </w:rPr>
              <w:t>1</w:t>
            </w:r>
            <w:r w:rsidRPr="00F332A0">
              <w:rPr>
                <w:rFonts w:asciiTheme="minorHAnsi" w:hAnsiTheme="minorHAnsi" w:cs="Arial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D949B" w14:textId="77777777" w:rsidR="00317217" w:rsidRPr="00F332A0" w:rsidRDefault="00317217" w:rsidP="003414B4">
            <w:pPr>
              <w:spacing w:line="240" w:lineRule="auto"/>
              <w:jc w:val="center"/>
              <w:rPr>
                <w:rFonts w:asciiTheme="minorHAnsi" w:hAnsiTheme="minorHAnsi" w:cs="Arial"/>
                <w:color w:val="000000"/>
              </w:rPr>
            </w:pPr>
            <w:r w:rsidRPr="00F332A0">
              <w:rPr>
                <w:rFonts w:asciiTheme="minorHAnsi" w:hAnsiTheme="minorHAnsi" w:cs="Arial"/>
                <w:color w:val="000000"/>
              </w:rPr>
              <w:t>éénmalig</w:t>
            </w:r>
          </w:p>
        </w:tc>
        <w:tc>
          <w:tcPr>
            <w:tcW w:w="143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EAD394" w14:textId="6DBA348F" w:rsidR="00317217" w:rsidRPr="00F332A0" w:rsidRDefault="004B5FC5" w:rsidP="003414B4">
            <w:pPr>
              <w:spacing w:line="240" w:lineRule="auto"/>
              <w:jc w:val="center"/>
              <w:rPr>
                <w:rFonts w:asciiTheme="minorHAnsi" w:hAnsiTheme="minorHAnsi" w:cs="Arial"/>
                <w:color w:val="000000"/>
              </w:rPr>
            </w:pPr>
            <w:r>
              <w:rPr>
                <w:rFonts w:asciiTheme="minorHAnsi" w:hAnsiTheme="minorHAnsi" w:cs="Arial"/>
                <w:color w:val="000000"/>
              </w:rPr>
              <w:t>V</w:t>
            </w:r>
            <w:r w:rsidR="00B27D28">
              <w:rPr>
                <w:rFonts w:asciiTheme="minorHAnsi" w:hAnsiTheme="minorHAnsi" w:cs="Arial"/>
                <w:color w:val="000000"/>
              </w:rPr>
              <w:t>a</w:t>
            </w:r>
            <w:r>
              <w:rPr>
                <w:rFonts w:asciiTheme="minorHAnsi" w:hAnsiTheme="minorHAnsi" w:cs="Arial"/>
                <w:color w:val="000000"/>
              </w:rPr>
              <w:t>naf 2015</w:t>
            </w:r>
          </w:p>
        </w:tc>
      </w:tr>
      <w:tr w:rsidR="00317217" w:rsidRPr="00F332A0" w14:paraId="0A3002A9" w14:textId="77777777" w:rsidTr="003414B4">
        <w:trPr>
          <w:trHeight w:val="300"/>
        </w:trPr>
        <w:tc>
          <w:tcPr>
            <w:tcW w:w="5671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5F1561" w14:textId="670637DA" w:rsidR="00317217" w:rsidRPr="00F332A0" w:rsidRDefault="00317217" w:rsidP="004B5FC5">
            <w:pPr>
              <w:spacing w:line="240" w:lineRule="auto"/>
              <w:rPr>
                <w:rFonts w:asciiTheme="minorHAnsi" w:hAnsiTheme="minorHAnsi" w:cs="Arial"/>
                <w:color w:val="000000"/>
              </w:rPr>
            </w:pPr>
            <w:r w:rsidRPr="00F332A0">
              <w:rPr>
                <w:rFonts w:asciiTheme="minorHAnsi" w:hAnsiTheme="minorHAnsi" w:cs="Arial"/>
                <w:color w:val="000000"/>
              </w:rPr>
              <w:t xml:space="preserve">Groene stroom bij </w:t>
            </w:r>
            <w:r w:rsidR="004B5FC5">
              <w:rPr>
                <w:rFonts w:asciiTheme="minorHAnsi" w:hAnsiTheme="minorHAnsi" w:cs="Arial"/>
                <w:color w:val="000000"/>
              </w:rPr>
              <w:t>alle</w:t>
            </w:r>
            <w:r w:rsidR="00316D67" w:rsidRPr="00F332A0">
              <w:rPr>
                <w:rFonts w:asciiTheme="minorHAnsi" w:hAnsiTheme="minorHAnsi" w:cs="Arial"/>
                <w:color w:val="000000"/>
              </w:rPr>
              <w:t xml:space="preserve"> </w:t>
            </w:r>
            <w:r w:rsidRPr="00F332A0">
              <w:rPr>
                <w:rFonts w:asciiTheme="minorHAnsi" w:hAnsiTheme="minorHAnsi" w:cs="Arial"/>
                <w:color w:val="000000"/>
              </w:rPr>
              <w:t>projecten/bouwplaatsen</w:t>
            </w:r>
          </w:p>
        </w:tc>
        <w:tc>
          <w:tcPr>
            <w:tcW w:w="15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407FA" w14:textId="77777777" w:rsidR="00317217" w:rsidRPr="00F332A0" w:rsidRDefault="00317217" w:rsidP="003414B4">
            <w:pPr>
              <w:spacing w:line="240" w:lineRule="auto"/>
              <w:rPr>
                <w:rFonts w:asciiTheme="minorHAnsi" w:hAnsiTheme="minorHAnsi" w:cs="Arial"/>
                <w:color w:val="000000"/>
              </w:rPr>
            </w:pPr>
            <w:r w:rsidRPr="00F332A0">
              <w:rPr>
                <w:rFonts w:asciiTheme="minorHAnsi" w:hAnsiTheme="minorHAnsi" w:cs="Arial"/>
                <w:color w:val="000000"/>
              </w:rPr>
              <w:t>Elektraverbruik</w:t>
            </w:r>
          </w:p>
        </w:tc>
        <w:tc>
          <w:tcPr>
            <w:tcW w:w="163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2BE37" w14:textId="1EDDA3A0" w:rsidR="00317217" w:rsidRPr="00F332A0" w:rsidRDefault="00316D67" w:rsidP="003414B4">
            <w:pPr>
              <w:spacing w:line="240" w:lineRule="auto"/>
              <w:jc w:val="right"/>
              <w:rPr>
                <w:rFonts w:asciiTheme="minorHAnsi" w:hAnsiTheme="minorHAnsi" w:cs="Arial"/>
              </w:rPr>
            </w:pPr>
            <w:r w:rsidRPr="00F332A0">
              <w:rPr>
                <w:rFonts w:asciiTheme="minorHAnsi" w:hAnsiTheme="minorHAnsi" w:cs="Arial"/>
              </w:rPr>
              <w:t>20</w:t>
            </w:r>
            <w:r w:rsidR="00317217" w:rsidRPr="00F332A0">
              <w:rPr>
                <w:rFonts w:asciiTheme="minorHAnsi" w:hAnsiTheme="minorHAnsi" w:cs="Arial"/>
              </w:rPr>
              <w:t>,0%</w:t>
            </w:r>
          </w:p>
        </w:tc>
        <w:tc>
          <w:tcPr>
            <w:tcW w:w="17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806E3" w14:textId="1C2CC30C" w:rsidR="00317217" w:rsidRPr="00F332A0" w:rsidRDefault="00DA6748" w:rsidP="003414B4">
            <w:pPr>
              <w:spacing w:line="240" w:lineRule="auto"/>
              <w:jc w:val="right"/>
              <w:rPr>
                <w:rFonts w:asciiTheme="minorHAnsi" w:hAnsiTheme="minorHAnsi" w:cs="Arial"/>
              </w:rPr>
            </w:pPr>
            <w:r w:rsidRPr="00F332A0">
              <w:rPr>
                <w:rFonts w:asciiTheme="minorHAnsi" w:hAnsiTheme="minorHAnsi" w:cs="Arial"/>
              </w:rPr>
              <w:t>2,0</w:t>
            </w:r>
            <w:r w:rsidR="00317217" w:rsidRPr="00F332A0">
              <w:rPr>
                <w:rFonts w:asciiTheme="minorHAnsi" w:hAnsiTheme="minorHAnsi" w:cs="Arial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D3A89" w14:textId="77777777" w:rsidR="00317217" w:rsidRPr="00F332A0" w:rsidRDefault="00317217" w:rsidP="003414B4">
            <w:pPr>
              <w:spacing w:line="240" w:lineRule="auto"/>
              <w:jc w:val="center"/>
              <w:rPr>
                <w:rFonts w:asciiTheme="minorHAnsi" w:hAnsiTheme="minorHAnsi" w:cs="Arial"/>
                <w:color w:val="000000"/>
              </w:rPr>
            </w:pPr>
            <w:r w:rsidRPr="00F332A0">
              <w:rPr>
                <w:rFonts w:asciiTheme="minorHAnsi" w:hAnsiTheme="minorHAnsi" w:cs="Arial"/>
                <w:color w:val="000000"/>
              </w:rPr>
              <w:t>continu</w:t>
            </w:r>
          </w:p>
        </w:tc>
        <w:tc>
          <w:tcPr>
            <w:tcW w:w="143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B6E37" w14:textId="7499A0C6" w:rsidR="00317217" w:rsidRPr="00F332A0" w:rsidRDefault="00317217" w:rsidP="003414B4">
            <w:pPr>
              <w:spacing w:line="240" w:lineRule="auto"/>
              <w:jc w:val="center"/>
              <w:rPr>
                <w:rFonts w:asciiTheme="minorHAnsi" w:hAnsiTheme="minorHAnsi" w:cs="Arial"/>
                <w:color w:val="000000"/>
              </w:rPr>
            </w:pPr>
            <w:r w:rsidRPr="00F332A0">
              <w:rPr>
                <w:rFonts w:asciiTheme="minorHAnsi" w:hAnsiTheme="minorHAnsi" w:cs="Arial"/>
                <w:color w:val="000000"/>
              </w:rPr>
              <w:t>2017</w:t>
            </w:r>
            <w:r w:rsidR="004B5FC5">
              <w:rPr>
                <w:rFonts w:asciiTheme="minorHAnsi" w:hAnsiTheme="minorHAnsi" w:cs="Arial"/>
                <w:color w:val="000000"/>
              </w:rPr>
              <w:t>-2018</w:t>
            </w:r>
          </w:p>
        </w:tc>
      </w:tr>
      <w:tr w:rsidR="00317217" w:rsidRPr="00F332A0" w14:paraId="5F057817" w14:textId="77777777" w:rsidTr="003414B4">
        <w:trPr>
          <w:trHeight w:val="300"/>
        </w:trPr>
        <w:tc>
          <w:tcPr>
            <w:tcW w:w="5671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EE2B63A" w14:textId="2FB89AD3" w:rsidR="00317217" w:rsidRPr="00F332A0" w:rsidRDefault="00317217" w:rsidP="003414B4">
            <w:pPr>
              <w:spacing w:line="240" w:lineRule="auto"/>
              <w:rPr>
                <w:rFonts w:asciiTheme="minorHAnsi" w:hAnsiTheme="minorHAnsi" w:cs="Arial"/>
                <w:color w:val="000000"/>
              </w:rPr>
            </w:pPr>
            <w:r w:rsidRPr="00F332A0">
              <w:rPr>
                <w:rFonts w:asciiTheme="minorHAnsi" w:hAnsiTheme="minorHAnsi" w:cs="Arial"/>
                <w:color w:val="000000"/>
              </w:rPr>
              <w:t xml:space="preserve">Bij vervanging apparaten/machines overgaan op energiezuinige </w:t>
            </w:r>
            <w:r w:rsidR="00B27D28" w:rsidRPr="00F332A0">
              <w:rPr>
                <w:rFonts w:asciiTheme="minorHAnsi" w:hAnsiTheme="minorHAnsi" w:cs="Arial"/>
                <w:color w:val="000000"/>
              </w:rPr>
              <w:t>apparaten</w:t>
            </w:r>
            <w:r w:rsidRPr="00F332A0">
              <w:rPr>
                <w:rFonts w:asciiTheme="minorHAnsi" w:hAnsiTheme="minorHAnsi" w:cs="Arial"/>
                <w:color w:val="000000"/>
              </w:rPr>
              <w:t>/machines</w:t>
            </w:r>
          </w:p>
        </w:tc>
        <w:tc>
          <w:tcPr>
            <w:tcW w:w="15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A75CF0D" w14:textId="77777777" w:rsidR="00317217" w:rsidRPr="00F332A0" w:rsidRDefault="00317217" w:rsidP="003414B4">
            <w:pPr>
              <w:spacing w:line="240" w:lineRule="auto"/>
              <w:rPr>
                <w:rFonts w:asciiTheme="minorHAnsi" w:hAnsiTheme="minorHAnsi" w:cs="Arial"/>
                <w:color w:val="000000"/>
              </w:rPr>
            </w:pPr>
            <w:r w:rsidRPr="00F332A0">
              <w:rPr>
                <w:rFonts w:asciiTheme="minorHAnsi" w:hAnsiTheme="minorHAnsi" w:cs="Arial"/>
                <w:color w:val="000000"/>
              </w:rPr>
              <w:t>Elektraverbruik</w:t>
            </w:r>
          </w:p>
        </w:tc>
        <w:tc>
          <w:tcPr>
            <w:tcW w:w="163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494E27D" w14:textId="77777777" w:rsidR="00317217" w:rsidRPr="00F332A0" w:rsidRDefault="00317217" w:rsidP="003414B4">
            <w:pPr>
              <w:spacing w:line="240" w:lineRule="auto"/>
              <w:jc w:val="right"/>
              <w:rPr>
                <w:rFonts w:asciiTheme="minorHAnsi" w:hAnsiTheme="minorHAnsi" w:cs="Arial"/>
              </w:rPr>
            </w:pPr>
            <w:r w:rsidRPr="00F332A0">
              <w:rPr>
                <w:rFonts w:asciiTheme="minorHAnsi" w:hAnsiTheme="minorHAnsi" w:cs="Arial"/>
              </w:rPr>
              <w:t>%</w:t>
            </w:r>
          </w:p>
        </w:tc>
        <w:tc>
          <w:tcPr>
            <w:tcW w:w="17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EC1BB2A" w14:textId="77777777" w:rsidR="00317217" w:rsidRPr="00F332A0" w:rsidRDefault="00317217" w:rsidP="003414B4">
            <w:pPr>
              <w:spacing w:line="240" w:lineRule="auto"/>
              <w:jc w:val="right"/>
              <w:rPr>
                <w:rFonts w:asciiTheme="minorHAnsi" w:hAnsiTheme="minorHAnsi" w:cs="Arial"/>
              </w:rPr>
            </w:pPr>
            <w:r w:rsidRPr="00F332A0">
              <w:rPr>
                <w:rFonts w:asciiTheme="minorHAnsi" w:hAnsiTheme="minorHAnsi" w:cs="Arial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936075C" w14:textId="77777777" w:rsidR="00317217" w:rsidRPr="00F332A0" w:rsidRDefault="00317217" w:rsidP="003414B4">
            <w:pPr>
              <w:spacing w:line="240" w:lineRule="auto"/>
              <w:jc w:val="center"/>
              <w:rPr>
                <w:rFonts w:asciiTheme="minorHAnsi" w:hAnsiTheme="minorHAnsi" w:cs="Arial"/>
                <w:color w:val="000000"/>
              </w:rPr>
            </w:pPr>
            <w:r w:rsidRPr="00F332A0">
              <w:rPr>
                <w:rFonts w:asciiTheme="minorHAnsi" w:hAnsiTheme="minorHAnsi" w:cs="Arial"/>
                <w:color w:val="000000"/>
              </w:rPr>
              <w:t>continu</w:t>
            </w:r>
          </w:p>
        </w:tc>
        <w:tc>
          <w:tcPr>
            <w:tcW w:w="143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C52ABE" w14:textId="5D26B45C" w:rsidR="00317217" w:rsidRPr="00F332A0" w:rsidRDefault="00F332A0" w:rsidP="003414B4">
            <w:pPr>
              <w:spacing w:line="240" w:lineRule="auto"/>
              <w:jc w:val="center"/>
              <w:rPr>
                <w:rFonts w:asciiTheme="minorHAnsi" w:hAnsiTheme="minorHAnsi" w:cs="Arial"/>
                <w:color w:val="000000"/>
              </w:rPr>
            </w:pPr>
            <w:r>
              <w:rPr>
                <w:rFonts w:asciiTheme="minorHAnsi" w:hAnsiTheme="minorHAnsi" w:cs="Arial"/>
                <w:color w:val="000000"/>
              </w:rPr>
              <w:t>Doorlopend</w:t>
            </w:r>
          </w:p>
        </w:tc>
      </w:tr>
      <w:tr w:rsidR="00317217" w:rsidRPr="00F332A0" w14:paraId="0EF11F6C" w14:textId="77777777" w:rsidTr="003414B4">
        <w:trPr>
          <w:trHeight w:val="300"/>
        </w:trPr>
        <w:tc>
          <w:tcPr>
            <w:tcW w:w="89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DCE59E" w14:textId="77777777" w:rsidR="00317217" w:rsidRPr="00F332A0" w:rsidRDefault="00317217" w:rsidP="003414B4">
            <w:pPr>
              <w:spacing w:line="240" w:lineRule="auto"/>
              <w:jc w:val="center"/>
              <w:rPr>
                <w:rFonts w:asciiTheme="minorHAnsi" w:hAnsiTheme="minorHAnsi" w:cs="Arial"/>
                <w:b/>
                <w:bCs/>
              </w:rPr>
            </w:pPr>
            <w:r w:rsidRPr="00F332A0">
              <w:rPr>
                <w:rFonts w:asciiTheme="minorHAnsi" w:hAnsiTheme="minorHAnsi" w:cs="Arial"/>
                <w:b/>
                <w:bCs/>
              </w:rPr>
              <w:t xml:space="preserve">                                                                                                Totale reductie in scope 1&amp;2: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61C162" w14:textId="6FDC977F" w:rsidR="00317217" w:rsidRPr="00F332A0" w:rsidRDefault="00DA6748" w:rsidP="003414B4">
            <w:pPr>
              <w:spacing w:line="240" w:lineRule="auto"/>
              <w:jc w:val="right"/>
              <w:rPr>
                <w:rFonts w:asciiTheme="minorHAnsi" w:hAnsiTheme="minorHAnsi" w:cs="Arial"/>
                <w:b/>
                <w:bCs/>
              </w:rPr>
            </w:pPr>
            <w:r w:rsidRPr="00F332A0">
              <w:rPr>
                <w:rFonts w:asciiTheme="minorHAnsi" w:hAnsiTheme="minorHAnsi" w:cs="Arial"/>
                <w:b/>
                <w:bCs/>
              </w:rPr>
              <w:t>5</w:t>
            </w:r>
            <w:r w:rsidR="00317217" w:rsidRPr="00F332A0">
              <w:rPr>
                <w:rFonts w:asciiTheme="minorHAnsi" w:hAnsiTheme="minorHAnsi" w:cs="Arial"/>
                <w:b/>
                <w:bCs/>
              </w:rPr>
              <w:t>,</w:t>
            </w:r>
            <w:r w:rsidRPr="00F332A0">
              <w:rPr>
                <w:rFonts w:asciiTheme="minorHAnsi" w:hAnsiTheme="minorHAnsi" w:cs="Arial"/>
                <w:b/>
                <w:bCs/>
              </w:rPr>
              <w:t>2</w:t>
            </w:r>
            <w:r w:rsidR="00317217" w:rsidRPr="00F332A0">
              <w:rPr>
                <w:rFonts w:asciiTheme="minorHAnsi" w:hAnsiTheme="minorHAnsi" w:cs="Arial"/>
                <w:b/>
                <w:bCs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447E22" w14:textId="77777777" w:rsidR="00317217" w:rsidRPr="00F332A0" w:rsidRDefault="00317217" w:rsidP="003414B4">
            <w:pPr>
              <w:spacing w:line="240" w:lineRule="auto"/>
              <w:jc w:val="center"/>
              <w:rPr>
                <w:rFonts w:asciiTheme="minorHAnsi" w:hAnsiTheme="minorHAnsi" w:cs="Arial"/>
                <w:b/>
                <w:bCs/>
                <w:color w:val="000000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7944D" w14:textId="77777777" w:rsidR="00317217" w:rsidRPr="00F332A0" w:rsidRDefault="00317217" w:rsidP="003414B4">
            <w:pPr>
              <w:spacing w:line="240" w:lineRule="auto"/>
              <w:rPr>
                <w:rFonts w:asciiTheme="minorHAnsi" w:hAnsiTheme="minorHAnsi" w:cs="Arial"/>
              </w:rPr>
            </w:pPr>
          </w:p>
        </w:tc>
      </w:tr>
    </w:tbl>
    <w:p w14:paraId="401CC175" w14:textId="720A1A9B" w:rsidR="00DA6748" w:rsidRPr="00F332A0" w:rsidRDefault="00DA6748">
      <w:pPr>
        <w:spacing w:line="240" w:lineRule="auto"/>
        <w:rPr>
          <w:rFonts w:asciiTheme="minorHAnsi" w:hAnsiTheme="minorHAnsi" w:cs="Arial"/>
        </w:rPr>
      </w:pPr>
      <w:r w:rsidRPr="00F332A0">
        <w:rPr>
          <w:rFonts w:asciiTheme="minorHAnsi" w:hAnsiTheme="minorHAnsi" w:cs="Arial"/>
        </w:rPr>
        <w:br w:type="page"/>
      </w:r>
    </w:p>
    <w:p w14:paraId="6F1EE094" w14:textId="48AFDD61" w:rsidR="00DA6748" w:rsidRPr="00F332A0" w:rsidRDefault="00897D0E" w:rsidP="00C554B7">
      <w:pPr>
        <w:pStyle w:val="Kop2"/>
        <w:numPr>
          <w:ilvl w:val="1"/>
          <w:numId w:val="8"/>
        </w:numPr>
      </w:pPr>
      <w:bookmarkStart w:id="15" w:name="_Toc429734613"/>
      <w:r>
        <w:lastRenderedPageBreak/>
        <w:t xml:space="preserve"> </w:t>
      </w:r>
      <w:bookmarkStart w:id="16" w:name="_Toc93069669"/>
      <w:r w:rsidR="00DA6748" w:rsidRPr="00F332A0">
        <w:t xml:space="preserve">Verantwoordelijke, middelen en </w:t>
      </w:r>
      <w:proofErr w:type="spellStart"/>
      <w:r w:rsidR="00DA6748" w:rsidRPr="00F332A0">
        <w:t>KPI’s</w:t>
      </w:r>
      <w:bookmarkEnd w:id="15"/>
      <w:bookmarkEnd w:id="16"/>
      <w:proofErr w:type="spellEnd"/>
    </w:p>
    <w:tbl>
      <w:tblPr>
        <w:tblpPr w:leftFromText="141" w:rightFromText="141" w:vertAnchor="text" w:horzAnchor="margin" w:tblpXSpec="center" w:tblpY="331"/>
        <w:tblW w:w="144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13"/>
        <w:gridCol w:w="1695"/>
        <w:gridCol w:w="1583"/>
        <w:gridCol w:w="1919"/>
        <w:gridCol w:w="764"/>
        <w:gridCol w:w="2277"/>
      </w:tblGrid>
      <w:tr w:rsidR="003414B4" w:rsidRPr="00F332A0" w14:paraId="09D8E6E8" w14:textId="77777777" w:rsidTr="003414B4">
        <w:trPr>
          <w:trHeight w:val="299"/>
        </w:trPr>
        <w:tc>
          <w:tcPr>
            <w:tcW w:w="62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6537D1A9" w14:textId="67C353DC" w:rsidR="003414B4" w:rsidRPr="00F332A0" w:rsidRDefault="003414B4" w:rsidP="003414B4">
            <w:pPr>
              <w:spacing w:line="240" w:lineRule="auto"/>
              <w:rPr>
                <w:rFonts w:asciiTheme="minorHAnsi" w:hAnsiTheme="minorHAnsi" w:cs="Arial"/>
                <w:color w:val="000000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29732327" w14:textId="4B7509D8" w:rsidR="003414B4" w:rsidRPr="00F332A0" w:rsidRDefault="003414B4" w:rsidP="003414B4">
            <w:pPr>
              <w:spacing w:line="240" w:lineRule="auto"/>
              <w:rPr>
                <w:rFonts w:asciiTheme="minorHAnsi" w:hAnsiTheme="minorHAnsi" w:cs="Arial"/>
                <w:color w:val="000000"/>
              </w:rPr>
            </w:pPr>
          </w:p>
        </w:tc>
        <w:tc>
          <w:tcPr>
            <w:tcW w:w="3502" w:type="dxa"/>
            <w:gridSpan w:val="2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000000" w:fill="DDEBF7"/>
            <w:vAlign w:val="bottom"/>
            <w:hideMark/>
          </w:tcPr>
          <w:p w14:paraId="41185214" w14:textId="0F87240E" w:rsidR="003414B4" w:rsidRPr="00F332A0" w:rsidRDefault="003414B4" w:rsidP="003414B4">
            <w:pPr>
              <w:spacing w:line="240" w:lineRule="auto"/>
              <w:rPr>
                <w:rFonts w:asciiTheme="minorHAnsi" w:hAnsiTheme="minorHAnsi" w:cs="Arial"/>
                <w:b/>
                <w:bCs/>
                <w:color w:val="000000"/>
              </w:rPr>
            </w:pPr>
            <w:r w:rsidRPr="00F332A0">
              <w:rPr>
                <w:rFonts w:asciiTheme="minorHAnsi" w:hAnsiTheme="minorHAnsi" w:cs="Arial"/>
                <w:b/>
                <w:bCs/>
                <w:color w:val="000000"/>
              </w:rPr>
              <w:t>Middelen</w:t>
            </w:r>
          </w:p>
        </w:tc>
        <w:tc>
          <w:tcPr>
            <w:tcW w:w="304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DEBF7"/>
            <w:vAlign w:val="bottom"/>
            <w:hideMark/>
          </w:tcPr>
          <w:p w14:paraId="5D11AAF8" w14:textId="77777777" w:rsidR="003414B4" w:rsidRPr="00F332A0" w:rsidRDefault="003414B4" w:rsidP="003414B4">
            <w:pPr>
              <w:spacing w:line="240" w:lineRule="auto"/>
              <w:rPr>
                <w:rFonts w:asciiTheme="minorHAnsi" w:hAnsiTheme="minorHAnsi" w:cs="Arial"/>
                <w:b/>
                <w:bCs/>
                <w:color w:val="000000"/>
              </w:rPr>
            </w:pPr>
          </w:p>
        </w:tc>
      </w:tr>
      <w:tr w:rsidR="003414B4" w:rsidRPr="00F332A0" w14:paraId="539BB619" w14:textId="77777777" w:rsidTr="003414B4">
        <w:trPr>
          <w:trHeight w:val="314"/>
        </w:trPr>
        <w:tc>
          <w:tcPr>
            <w:tcW w:w="6213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DDEBF7"/>
            <w:noWrap/>
            <w:vAlign w:val="bottom"/>
            <w:hideMark/>
          </w:tcPr>
          <w:p w14:paraId="611EFA97" w14:textId="77777777" w:rsidR="003414B4" w:rsidRPr="00F332A0" w:rsidRDefault="003414B4" w:rsidP="003414B4">
            <w:pPr>
              <w:spacing w:line="240" w:lineRule="auto"/>
              <w:rPr>
                <w:rFonts w:asciiTheme="minorHAnsi" w:hAnsiTheme="minorHAnsi" w:cs="Arial"/>
                <w:b/>
                <w:bCs/>
                <w:color w:val="000000"/>
              </w:rPr>
            </w:pPr>
            <w:r w:rsidRPr="00F332A0">
              <w:rPr>
                <w:rFonts w:asciiTheme="minorHAnsi" w:hAnsiTheme="minorHAnsi" w:cs="Arial"/>
                <w:b/>
                <w:bCs/>
                <w:color w:val="000000"/>
              </w:rPr>
              <w:t>Reductiemaatregel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DEBF7"/>
            <w:noWrap/>
            <w:vAlign w:val="bottom"/>
            <w:hideMark/>
          </w:tcPr>
          <w:p w14:paraId="7C80686A" w14:textId="77777777" w:rsidR="003414B4" w:rsidRPr="00F332A0" w:rsidRDefault="003414B4" w:rsidP="003414B4">
            <w:pPr>
              <w:spacing w:line="240" w:lineRule="auto"/>
              <w:rPr>
                <w:rFonts w:asciiTheme="minorHAnsi" w:hAnsiTheme="minorHAnsi" w:cs="Arial"/>
                <w:b/>
                <w:bCs/>
                <w:color w:val="000000"/>
              </w:rPr>
            </w:pPr>
            <w:r w:rsidRPr="00F332A0">
              <w:rPr>
                <w:rFonts w:asciiTheme="minorHAnsi" w:hAnsiTheme="minorHAnsi" w:cs="Arial"/>
                <w:b/>
                <w:bCs/>
                <w:color w:val="000000"/>
              </w:rPr>
              <w:t>Verantwoordelijke</w:t>
            </w:r>
          </w:p>
        </w:tc>
        <w:tc>
          <w:tcPr>
            <w:tcW w:w="3502" w:type="dxa"/>
            <w:gridSpan w:val="2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532AA7C" w14:textId="77777777" w:rsidR="003414B4" w:rsidRPr="00F332A0" w:rsidRDefault="003414B4" w:rsidP="003414B4">
            <w:pPr>
              <w:spacing w:line="240" w:lineRule="auto"/>
              <w:rPr>
                <w:rFonts w:asciiTheme="minorHAnsi" w:hAnsiTheme="minorHAnsi" w:cs="Arial"/>
                <w:b/>
                <w:bCs/>
                <w:color w:val="000000"/>
              </w:rPr>
            </w:pPr>
          </w:p>
        </w:tc>
        <w:tc>
          <w:tcPr>
            <w:tcW w:w="304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vAlign w:val="bottom"/>
            <w:hideMark/>
          </w:tcPr>
          <w:p w14:paraId="63C33A2D" w14:textId="77777777" w:rsidR="003414B4" w:rsidRPr="00F332A0" w:rsidRDefault="003414B4" w:rsidP="003414B4">
            <w:pPr>
              <w:spacing w:line="240" w:lineRule="auto"/>
              <w:jc w:val="center"/>
              <w:rPr>
                <w:rFonts w:asciiTheme="minorHAnsi" w:hAnsiTheme="minorHAnsi" w:cs="Arial"/>
                <w:b/>
                <w:bCs/>
                <w:color w:val="000000"/>
              </w:rPr>
            </w:pPr>
            <w:r w:rsidRPr="00F332A0">
              <w:rPr>
                <w:rFonts w:asciiTheme="minorHAnsi" w:hAnsiTheme="minorHAnsi" w:cs="Arial"/>
                <w:b/>
                <w:bCs/>
                <w:color w:val="000000"/>
              </w:rPr>
              <w:t>Kritische Prestatie Indicatoren</w:t>
            </w:r>
          </w:p>
        </w:tc>
      </w:tr>
      <w:tr w:rsidR="003414B4" w:rsidRPr="00F332A0" w14:paraId="69975190" w14:textId="77777777" w:rsidTr="003414B4">
        <w:trPr>
          <w:trHeight w:val="299"/>
        </w:trPr>
        <w:tc>
          <w:tcPr>
            <w:tcW w:w="6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A5D08D" w14:textId="77777777" w:rsidR="003414B4" w:rsidRPr="00F332A0" w:rsidRDefault="003414B4" w:rsidP="003414B4">
            <w:pPr>
              <w:spacing w:line="240" w:lineRule="auto"/>
              <w:rPr>
                <w:rFonts w:asciiTheme="minorHAnsi" w:hAnsiTheme="minorHAnsi" w:cs="Arial"/>
                <w:b/>
                <w:color w:val="000000"/>
              </w:rPr>
            </w:pPr>
            <w:r w:rsidRPr="00F332A0">
              <w:rPr>
                <w:rFonts w:asciiTheme="minorHAnsi" w:hAnsiTheme="minorHAnsi" w:cs="Arial"/>
                <w:b/>
                <w:color w:val="000000"/>
              </w:rPr>
              <w:t>Scope 1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3E612D" w14:textId="77777777" w:rsidR="003414B4" w:rsidRPr="00F332A0" w:rsidRDefault="003414B4" w:rsidP="003414B4">
            <w:pPr>
              <w:spacing w:line="240" w:lineRule="auto"/>
              <w:rPr>
                <w:rFonts w:asciiTheme="minorHAnsi" w:hAnsiTheme="minorHAnsi" w:cs="Arial"/>
                <w:color w:val="000000"/>
              </w:rPr>
            </w:pPr>
          </w:p>
        </w:tc>
        <w:tc>
          <w:tcPr>
            <w:tcW w:w="35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22DEC8" w14:textId="77777777" w:rsidR="003414B4" w:rsidRPr="00F332A0" w:rsidRDefault="003414B4" w:rsidP="003414B4">
            <w:pPr>
              <w:spacing w:line="240" w:lineRule="auto"/>
              <w:jc w:val="right"/>
              <w:rPr>
                <w:rFonts w:asciiTheme="minorHAnsi" w:hAnsiTheme="minorHAnsi" w:cs="Arial"/>
                <w:color w:val="000000"/>
              </w:rPr>
            </w:pPr>
          </w:p>
        </w:tc>
        <w:tc>
          <w:tcPr>
            <w:tcW w:w="304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C9538D" w14:textId="77777777" w:rsidR="003414B4" w:rsidRPr="00F332A0" w:rsidRDefault="003414B4" w:rsidP="003414B4">
            <w:pPr>
              <w:spacing w:line="240" w:lineRule="auto"/>
              <w:jc w:val="center"/>
              <w:rPr>
                <w:rFonts w:asciiTheme="minorHAnsi" w:hAnsiTheme="minorHAnsi" w:cs="Arial"/>
                <w:color w:val="000000"/>
              </w:rPr>
            </w:pPr>
          </w:p>
        </w:tc>
      </w:tr>
      <w:tr w:rsidR="003414B4" w:rsidRPr="00F332A0" w14:paraId="260CC7DF" w14:textId="77777777" w:rsidTr="003414B4">
        <w:trPr>
          <w:trHeight w:val="299"/>
        </w:trPr>
        <w:tc>
          <w:tcPr>
            <w:tcW w:w="6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0FF90" w14:textId="09783C90" w:rsidR="003414B4" w:rsidRPr="00F332A0" w:rsidRDefault="003414B4" w:rsidP="003414B4">
            <w:pPr>
              <w:spacing w:line="240" w:lineRule="auto"/>
              <w:rPr>
                <w:rFonts w:asciiTheme="minorHAnsi" w:hAnsiTheme="minorHAnsi" w:cs="Arial"/>
                <w:color w:val="000000"/>
              </w:rPr>
            </w:pPr>
            <w:r w:rsidRPr="00F332A0">
              <w:rPr>
                <w:rFonts w:asciiTheme="minorHAnsi" w:hAnsiTheme="minorHAnsi" w:cs="Arial"/>
                <w:color w:val="000000"/>
              </w:rPr>
              <w:t>Cursus/instructies Het Nieuwe Rijden</w:t>
            </w:r>
            <w:r w:rsidR="00B27D28">
              <w:rPr>
                <w:rFonts w:asciiTheme="minorHAnsi" w:hAnsiTheme="minorHAnsi" w:cs="Arial"/>
                <w:color w:val="000000"/>
              </w:rPr>
              <w:t>, bewustwordingssoftware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F939FD" w14:textId="77777777" w:rsidR="003414B4" w:rsidRPr="00F332A0" w:rsidRDefault="003414B4" w:rsidP="003414B4">
            <w:pPr>
              <w:spacing w:line="240" w:lineRule="auto"/>
              <w:rPr>
                <w:rFonts w:asciiTheme="minorHAnsi" w:hAnsiTheme="minorHAnsi" w:cs="Arial"/>
                <w:color w:val="000000"/>
              </w:rPr>
            </w:pPr>
            <w:r w:rsidRPr="00F332A0">
              <w:rPr>
                <w:rFonts w:asciiTheme="minorHAnsi" w:hAnsiTheme="minorHAnsi" w:cs="Arial"/>
                <w:color w:val="000000"/>
              </w:rPr>
              <w:t>KAM</w:t>
            </w:r>
          </w:p>
        </w:tc>
        <w:tc>
          <w:tcPr>
            <w:tcW w:w="35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32705B" w14:textId="77777777" w:rsidR="003414B4" w:rsidRPr="00F332A0" w:rsidRDefault="003414B4" w:rsidP="003414B4">
            <w:pPr>
              <w:spacing w:line="240" w:lineRule="auto"/>
              <w:rPr>
                <w:rFonts w:asciiTheme="minorHAnsi" w:hAnsiTheme="minorHAnsi" w:cs="Arial"/>
                <w:color w:val="000000"/>
              </w:rPr>
            </w:pPr>
            <w:r w:rsidRPr="00F332A0">
              <w:rPr>
                <w:rFonts w:asciiTheme="minorHAnsi" w:hAnsiTheme="minorHAnsi" w:cs="Arial"/>
                <w:color w:val="000000"/>
              </w:rPr>
              <w:t>Geld, tijd van medewerkers</w:t>
            </w:r>
          </w:p>
        </w:tc>
        <w:tc>
          <w:tcPr>
            <w:tcW w:w="304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0D3DE8" w14:textId="77777777" w:rsidR="003414B4" w:rsidRPr="00F332A0" w:rsidRDefault="003414B4" w:rsidP="003414B4">
            <w:pPr>
              <w:spacing w:line="240" w:lineRule="auto"/>
              <w:jc w:val="center"/>
              <w:rPr>
                <w:rFonts w:asciiTheme="minorHAnsi" w:hAnsiTheme="minorHAnsi" w:cs="Arial"/>
                <w:color w:val="000000"/>
              </w:rPr>
            </w:pPr>
            <w:r w:rsidRPr="00F332A0">
              <w:rPr>
                <w:rFonts w:asciiTheme="minorHAnsi" w:hAnsiTheme="minorHAnsi" w:cs="Arial"/>
                <w:color w:val="000000"/>
              </w:rPr>
              <w:t>gereden km, brandstofverbruik</w:t>
            </w:r>
          </w:p>
        </w:tc>
      </w:tr>
      <w:tr w:rsidR="003414B4" w:rsidRPr="00F332A0" w14:paraId="037BADC6" w14:textId="77777777" w:rsidTr="003414B4">
        <w:trPr>
          <w:trHeight w:val="299"/>
        </w:trPr>
        <w:tc>
          <w:tcPr>
            <w:tcW w:w="6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C80A4" w14:textId="77777777" w:rsidR="003414B4" w:rsidRPr="00F332A0" w:rsidRDefault="003414B4" w:rsidP="003414B4">
            <w:pPr>
              <w:spacing w:line="240" w:lineRule="auto"/>
              <w:rPr>
                <w:rFonts w:asciiTheme="minorHAnsi" w:hAnsiTheme="minorHAnsi" w:cs="Arial"/>
                <w:color w:val="000000"/>
              </w:rPr>
            </w:pPr>
            <w:r w:rsidRPr="00F332A0">
              <w:rPr>
                <w:rFonts w:asciiTheme="minorHAnsi" w:hAnsiTheme="minorHAnsi" w:cs="Arial"/>
                <w:color w:val="000000"/>
              </w:rPr>
              <w:t>Ieder halfjaar aandacht geven aan rijgedrag medewerkers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BFEA1F" w14:textId="77777777" w:rsidR="003414B4" w:rsidRPr="00F332A0" w:rsidRDefault="003414B4" w:rsidP="003414B4">
            <w:pPr>
              <w:spacing w:line="240" w:lineRule="auto"/>
              <w:rPr>
                <w:rFonts w:asciiTheme="minorHAnsi" w:hAnsiTheme="minorHAnsi" w:cs="Arial"/>
                <w:color w:val="000000"/>
              </w:rPr>
            </w:pPr>
            <w:r w:rsidRPr="00F332A0">
              <w:rPr>
                <w:rFonts w:asciiTheme="minorHAnsi" w:hAnsiTheme="minorHAnsi" w:cs="Arial"/>
                <w:color w:val="000000"/>
              </w:rPr>
              <w:t>KAM</w:t>
            </w:r>
          </w:p>
        </w:tc>
        <w:tc>
          <w:tcPr>
            <w:tcW w:w="35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85793C" w14:textId="77777777" w:rsidR="003414B4" w:rsidRPr="00F332A0" w:rsidRDefault="003414B4" w:rsidP="003414B4">
            <w:pPr>
              <w:spacing w:line="240" w:lineRule="auto"/>
              <w:rPr>
                <w:rFonts w:asciiTheme="minorHAnsi" w:hAnsiTheme="minorHAnsi" w:cs="Arial"/>
                <w:color w:val="000000"/>
              </w:rPr>
            </w:pPr>
            <w:proofErr w:type="spellStart"/>
            <w:r w:rsidRPr="00F332A0">
              <w:rPr>
                <w:rFonts w:asciiTheme="minorHAnsi" w:hAnsiTheme="minorHAnsi" w:cs="Arial"/>
                <w:color w:val="000000"/>
              </w:rPr>
              <w:t>Toolbox</w:t>
            </w:r>
            <w:proofErr w:type="spellEnd"/>
          </w:p>
        </w:tc>
        <w:tc>
          <w:tcPr>
            <w:tcW w:w="304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88C1B2" w14:textId="77777777" w:rsidR="003414B4" w:rsidRPr="00F332A0" w:rsidRDefault="003414B4" w:rsidP="003414B4">
            <w:pPr>
              <w:spacing w:line="240" w:lineRule="auto"/>
              <w:jc w:val="center"/>
              <w:rPr>
                <w:rFonts w:asciiTheme="minorHAnsi" w:hAnsiTheme="minorHAnsi" w:cs="Arial"/>
                <w:color w:val="000000"/>
              </w:rPr>
            </w:pPr>
            <w:r w:rsidRPr="00F332A0">
              <w:rPr>
                <w:rFonts w:asciiTheme="minorHAnsi" w:hAnsiTheme="minorHAnsi" w:cs="Arial"/>
                <w:color w:val="000000"/>
              </w:rPr>
              <w:t>gereden km, brandstofverbruik</w:t>
            </w:r>
          </w:p>
        </w:tc>
      </w:tr>
      <w:tr w:rsidR="003414B4" w:rsidRPr="00F332A0" w14:paraId="044CDD9E" w14:textId="77777777" w:rsidTr="003414B4">
        <w:trPr>
          <w:trHeight w:val="299"/>
        </w:trPr>
        <w:tc>
          <w:tcPr>
            <w:tcW w:w="6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62BD1" w14:textId="77777777" w:rsidR="003414B4" w:rsidRPr="00F332A0" w:rsidRDefault="003414B4" w:rsidP="003414B4">
            <w:pPr>
              <w:spacing w:line="240" w:lineRule="auto"/>
              <w:rPr>
                <w:rFonts w:asciiTheme="minorHAnsi" w:hAnsiTheme="minorHAnsi" w:cs="Arial"/>
                <w:color w:val="000000"/>
              </w:rPr>
            </w:pPr>
            <w:r w:rsidRPr="00F332A0">
              <w:rPr>
                <w:rFonts w:asciiTheme="minorHAnsi" w:hAnsiTheme="minorHAnsi" w:cs="Arial"/>
                <w:color w:val="000000"/>
              </w:rPr>
              <w:t>Stimuleren carpooling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8BD52E" w14:textId="77777777" w:rsidR="003414B4" w:rsidRPr="00F332A0" w:rsidRDefault="003414B4" w:rsidP="003414B4">
            <w:pPr>
              <w:spacing w:line="240" w:lineRule="auto"/>
              <w:rPr>
                <w:rFonts w:asciiTheme="minorHAnsi" w:hAnsiTheme="minorHAnsi" w:cs="Arial"/>
                <w:color w:val="000000"/>
              </w:rPr>
            </w:pPr>
            <w:r w:rsidRPr="00F332A0">
              <w:rPr>
                <w:rFonts w:asciiTheme="minorHAnsi" w:hAnsiTheme="minorHAnsi" w:cs="Arial"/>
                <w:color w:val="000000"/>
              </w:rPr>
              <w:t>Directie</w:t>
            </w:r>
          </w:p>
        </w:tc>
        <w:tc>
          <w:tcPr>
            <w:tcW w:w="35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7E20E7" w14:textId="77777777" w:rsidR="003414B4" w:rsidRPr="00F332A0" w:rsidRDefault="003414B4" w:rsidP="003414B4">
            <w:pPr>
              <w:spacing w:line="240" w:lineRule="auto"/>
              <w:rPr>
                <w:rFonts w:asciiTheme="minorHAnsi" w:hAnsiTheme="minorHAnsi" w:cs="Arial"/>
                <w:color w:val="000000"/>
              </w:rPr>
            </w:pPr>
            <w:proofErr w:type="spellStart"/>
            <w:r w:rsidRPr="00F332A0">
              <w:rPr>
                <w:rFonts w:asciiTheme="minorHAnsi" w:hAnsiTheme="minorHAnsi" w:cs="Arial"/>
                <w:color w:val="000000"/>
              </w:rPr>
              <w:t>Toolbox</w:t>
            </w:r>
            <w:proofErr w:type="spellEnd"/>
            <w:r w:rsidRPr="00F332A0">
              <w:rPr>
                <w:rFonts w:asciiTheme="minorHAnsi" w:hAnsiTheme="minorHAnsi" w:cs="Arial"/>
                <w:color w:val="000000"/>
              </w:rPr>
              <w:t>, mail</w:t>
            </w:r>
          </w:p>
        </w:tc>
        <w:tc>
          <w:tcPr>
            <w:tcW w:w="304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0F392" w14:textId="77777777" w:rsidR="003414B4" w:rsidRPr="00F332A0" w:rsidRDefault="003414B4" w:rsidP="003414B4">
            <w:pPr>
              <w:spacing w:line="240" w:lineRule="auto"/>
              <w:jc w:val="center"/>
              <w:rPr>
                <w:rFonts w:asciiTheme="minorHAnsi" w:hAnsiTheme="minorHAnsi" w:cs="Arial"/>
                <w:color w:val="000000"/>
              </w:rPr>
            </w:pPr>
            <w:r w:rsidRPr="00F332A0">
              <w:rPr>
                <w:rFonts w:asciiTheme="minorHAnsi" w:hAnsiTheme="minorHAnsi" w:cs="Arial"/>
                <w:color w:val="000000"/>
              </w:rPr>
              <w:t>gereden km, brandstofverbruik</w:t>
            </w:r>
          </w:p>
        </w:tc>
      </w:tr>
      <w:tr w:rsidR="003414B4" w:rsidRPr="00F332A0" w14:paraId="6C9F6FA9" w14:textId="77777777" w:rsidTr="003414B4">
        <w:trPr>
          <w:trHeight w:val="299"/>
        </w:trPr>
        <w:tc>
          <w:tcPr>
            <w:tcW w:w="6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DEA502" w14:textId="77777777" w:rsidR="003414B4" w:rsidRPr="00F332A0" w:rsidRDefault="003414B4" w:rsidP="003414B4">
            <w:pPr>
              <w:spacing w:line="240" w:lineRule="auto"/>
              <w:rPr>
                <w:rFonts w:asciiTheme="minorHAnsi" w:hAnsiTheme="minorHAnsi" w:cs="Arial"/>
                <w:color w:val="000000"/>
              </w:rPr>
            </w:pPr>
            <w:r w:rsidRPr="00F332A0">
              <w:rPr>
                <w:rFonts w:asciiTheme="minorHAnsi" w:hAnsiTheme="minorHAnsi" w:cs="Arial"/>
                <w:color w:val="000000"/>
              </w:rPr>
              <w:t>Bij vervanging bedrijfsauto’s; auto’s met een beter label aanschaffen of (indien praktisch mogelijk) een alternatieve brandstof.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6CF074" w14:textId="77777777" w:rsidR="003414B4" w:rsidRPr="00F332A0" w:rsidRDefault="003414B4" w:rsidP="003414B4">
            <w:pPr>
              <w:spacing w:line="240" w:lineRule="auto"/>
              <w:rPr>
                <w:rFonts w:asciiTheme="minorHAnsi" w:hAnsiTheme="minorHAnsi" w:cs="Arial"/>
                <w:color w:val="000000"/>
              </w:rPr>
            </w:pPr>
            <w:r w:rsidRPr="00F332A0">
              <w:rPr>
                <w:rFonts w:asciiTheme="minorHAnsi" w:hAnsiTheme="minorHAnsi" w:cs="Arial"/>
                <w:color w:val="000000"/>
              </w:rPr>
              <w:t>Directie</w:t>
            </w:r>
          </w:p>
        </w:tc>
        <w:tc>
          <w:tcPr>
            <w:tcW w:w="35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516ADA" w14:textId="77777777" w:rsidR="003414B4" w:rsidRPr="00F332A0" w:rsidRDefault="003414B4" w:rsidP="003414B4">
            <w:pPr>
              <w:spacing w:line="240" w:lineRule="auto"/>
              <w:rPr>
                <w:rFonts w:asciiTheme="minorHAnsi" w:hAnsiTheme="minorHAnsi" w:cs="Arial"/>
                <w:color w:val="000000"/>
              </w:rPr>
            </w:pPr>
            <w:r w:rsidRPr="00F332A0">
              <w:rPr>
                <w:rFonts w:asciiTheme="minorHAnsi" w:hAnsiTheme="minorHAnsi" w:cs="Arial"/>
                <w:color w:val="000000"/>
              </w:rPr>
              <w:t>Kosten voor investering</w:t>
            </w:r>
          </w:p>
        </w:tc>
        <w:tc>
          <w:tcPr>
            <w:tcW w:w="304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D2FCB" w14:textId="77777777" w:rsidR="003414B4" w:rsidRPr="00F332A0" w:rsidRDefault="003414B4" w:rsidP="003414B4">
            <w:pPr>
              <w:spacing w:line="240" w:lineRule="auto"/>
              <w:jc w:val="center"/>
              <w:rPr>
                <w:rFonts w:asciiTheme="minorHAnsi" w:hAnsiTheme="minorHAnsi" w:cs="Arial"/>
                <w:color w:val="000000"/>
              </w:rPr>
            </w:pPr>
            <w:r w:rsidRPr="00F332A0">
              <w:rPr>
                <w:rFonts w:asciiTheme="minorHAnsi" w:hAnsiTheme="minorHAnsi" w:cs="Arial"/>
                <w:color w:val="000000"/>
              </w:rPr>
              <w:t>brandstofverbruik</w:t>
            </w:r>
          </w:p>
        </w:tc>
      </w:tr>
      <w:tr w:rsidR="003414B4" w:rsidRPr="00F332A0" w14:paraId="62449E56" w14:textId="77777777" w:rsidTr="003414B4">
        <w:trPr>
          <w:trHeight w:val="299"/>
        </w:trPr>
        <w:tc>
          <w:tcPr>
            <w:tcW w:w="6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B9C55" w14:textId="43BA8B6B" w:rsidR="003414B4" w:rsidRPr="00F332A0" w:rsidRDefault="009721FE" w:rsidP="003414B4">
            <w:pPr>
              <w:spacing w:line="240" w:lineRule="auto"/>
              <w:rPr>
                <w:rFonts w:asciiTheme="minorHAnsi" w:hAnsiTheme="minorHAnsi" w:cs="Arial"/>
                <w:color w:val="000000"/>
              </w:rPr>
            </w:pPr>
            <w:r>
              <w:rPr>
                <w:rFonts w:asciiTheme="minorHAnsi" w:hAnsiTheme="minorHAnsi" w:cs="Arial"/>
                <w:color w:val="000000"/>
              </w:rPr>
              <w:t xml:space="preserve">Halfjaarlijks </w:t>
            </w:r>
            <w:r w:rsidR="003414B4" w:rsidRPr="00F332A0">
              <w:rPr>
                <w:rFonts w:asciiTheme="minorHAnsi" w:hAnsiTheme="minorHAnsi" w:cs="Arial"/>
                <w:color w:val="000000"/>
              </w:rPr>
              <w:t>controle bandenspanning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F93EF8" w14:textId="77777777" w:rsidR="003414B4" w:rsidRPr="00F332A0" w:rsidRDefault="003414B4" w:rsidP="003414B4">
            <w:pPr>
              <w:spacing w:line="240" w:lineRule="auto"/>
              <w:rPr>
                <w:rFonts w:asciiTheme="minorHAnsi" w:hAnsiTheme="minorHAnsi" w:cs="Arial"/>
                <w:color w:val="000000"/>
              </w:rPr>
            </w:pPr>
            <w:r w:rsidRPr="00F332A0">
              <w:rPr>
                <w:rFonts w:asciiTheme="minorHAnsi" w:hAnsiTheme="minorHAnsi" w:cs="Arial"/>
                <w:color w:val="000000"/>
              </w:rPr>
              <w:t>Materieeldienst</w:t>
            </w:r>
          </w:p>
        </w:tc>
        <w:tc>
          <w:tcPr>
            <w:tcW w:w="35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F1A4FB" w14:textId="77777777" w:rsidR="003414B4" w:rsidRPr="00F332A0" w:rsidRDefault="003414B4" w:rsidP="003414B4">
            <w:pPr>
              <w:spacing w:line="240" w:lineRule="auto"/>
              <w:rPr>
                <w:rFonts w:asciiTheme="minorHAnsi" w:hAnsiTheme="minorHAnsi" w:cs="Arial"/>
                <w:color w:val="000000"/>
              </w:rPr>
            </w:pPr>
          </w:p>
          <w:p w14:paraId="525318CF" w14:textId="77777777" w:rsidR="003414B4" w:rsidRPr="00F332A0" w:rsidRDefault="003414B4" w:rsidP="003414B4">
            <w:pPr>
              <w:spacing w:line="240" w:lineRule="auto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F332A0">
              <w:rPr>
                <w:rFonts w:asciiTheme="minorHAnsi" w:hAnsiTheme="minorHAnsi" w:cs="Arial"/>
                <w:color w:val="000000"/>
                <w:sz w:val="18"/>
                <w:szCs w:val="18"/>
              </w:rPr>
              <w:t>Tijd/geld om controles uit te laten voeren</w:t>
            </w:r>
          </w:p>
        </w:tc>
        <w:tc>
          <w:tcPr>
            <w:tcW w:w="304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B9F21" w14:textId="77777777" w:rsidR="003414B4" w:rsidRPr="00F332A0" w:rsidRDefault="003414B4" w:rsidP="003414B4">
            <w:pPr>
              <w:spacing w:line="240" w:lineRule="auto"/>
              <w:jc w:val="center"/>
              <w:rPr>
                <w:rFonts w:asciiTheme="minorHAnsi" w:hAnsiTheme="minorHAnsi" w:cs="Arial"/>
                <w:color w:val="000000"/>
              </w:rPr>
            </w:pPr>
            <w:r w:rsidRPr="00F332A0">
              <w:rPr>
                <w:rFonts w:asciiTheme="minorHAnsi" w:hAnsiTheme="minorHAnsi" w:cs="Arial"/>
                <w:color w:val="000000"/>
              </w:rPr>
              <w:t>brandstofverbruik</w:t>
            </w:r>
          </w:p>
        </w:tc>
      </w:tr>
      <w:tr w:rsidR="003414B4" w:rsidRPr="00F332A0" w14:paraId="2282D8C7" w14:textId="77777777" w:rsidTr="003414B4">
        <w:trPr>
          <w:trHeight w:val="299"/>
        </w:trPr>
        <w:tc>
          <w:tcPr>
            <w:tcW w:w="6213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7B31EA" w14:textId="77777777" w:rsidR="003414B4" w:rsidRPr="00F332A0" w:rsidRDefault="003414B4" w:rsidP="003414B4">
            <w:pPr>
              <w:spacing w:line="240" w:lineRule="auto"/>
              <w:rPr>
                <w:rFonts w:asciiTheme="minorHAnsi" w:hAnsiTheme="minorHAnsi" w:cs="Arial"/>
                <w:color w:val="000000"/>
              </w:rPr>
            </w:pPr>
            <w:r w:rsidRPr="00F332A0">
              <w:rPr>
                <w:rFonts w:asciiTheme="minorHAnsi" w:hAnsiTheme="minorHAnsi" w:cs="Arial"/>
                <w:color w:val="000000"/>
              </w:rPr>
              <w:t>Bijhouden verbruik van bedrijfsmiddelen</w:t>
            </w:r>
          </w:p>
        </w:tc>
        <w:tc>
          <w:tcPr>
            <w:tcW w:w="169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A36D4B1" w14:textId="77777777" w:rsidR="003414B4" w:rsidRPr="00F332A0" w:rsidRDefault="003414B4" w:rsidP="003414B4">
            <w:pPr>
              <w:spacing w:line="240" w:lineRule="auto"/>
              <w:rPr>
                <w:rFonts w:asciiTheme="minorHAnsi" w:hAnsiTheme="minorHAnsi" w:cs="Arial"/>
                <w:color w:val="000000"/>
              </w:rPr>
            </w:pPr>
            <w:r w:rsidRPr="00F332A0">
              <w:rPr>
                <w:rFonts w:asciiTheme="minorHAnsi" w:hAnsiTheme="minorHAnsi" w:cs="Arial"/>
                <w:color w:val="000000"/>
              </w:rPr>
              <w:t>Materieeldienst</w:t>
            </w:r>
          </w:p>
        </w:tc>
        <w:tc>
          <w:tcPr>
            <w:tcW w:w="3502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48A7FB7" w14:textId="77777777" w:rsidR="003414B4" w:rsidRPr="00F332A0" w:rsidRDefault="003414B4" w:rsidP="003414B4">
            <w:pPr>
              <w:spacing w:line="240" w:lineRule="auto"/>
              <w:rPr>
                <w:rFonts w:asciiTheme="minorHAnsi" w:hAnsiTheme="minorHAnsi" w:cs="Arial"/>
                <w:color w:val="000000"/>
              </w:rPr>
            </w:pPr>
            <w:r w:rsidRPr="00F332A0">
              <w:rPr>
                <w:rFonts w:asciiTheme="minorHAnsi" w:hAnsiTheme="minorHAnsi" w:cs="Arial"/>
                <w:color w:val="000000"/>
              </w:rPr>
              <w:t>Tijd om registratiesysteem bij te houden</w:t>
            </w:r>
          </w:p>
        </w:tc>
        <w:tc>
          <w:tcPr>
            <w:tcW w:w="3041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25B3B" w14:textId="77777777" w:rsidR="003414B4" w:rsidRPr="00F332A0" w:rsidRDefault="003414B4" w:rsidP="003414B4">
            <w:pPr>
              <w:spacing w:line="240" w:lineRule="auto"/>
              <w:jc w:val="center"/>
              <w:rPr>
                <w:rFonts w:asciiTheme="minorHAnsi" w:hAnsiTheme="minorHAnsi" w:cs="Arial"/>
                <w:color w:val="000000"/>
              </w:rPr>
            </w:pPr>
            <w:r w:rsidRPr="00F332A0">
              <w:rPr>
                <w:rFonts w:asciiTheme="minorHAnsi" w:hAnsiTheme="minorHAnsi" w:cs="Arial"/>
                <w:color w:val="000000"/>
              </w:rPr>
              <w:t>Brandstof verbruik</w:t>
            </w:r>
          </w:p>
        </w:tc>
      </w:tr>
      <w:tr w:rsidR="003414B4" w:rsidRPr="00F332A0" w14:paraId="2AB02197" w14:textId="77777777" w:rsidTr="003414B4">
        <w:trPr>
          <w:trHeight w:val="299"/>
        </w:trPr>
        <w:tc>
          <w:tcPr>
            <w:tcW w:w="62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C304D1" w14:textId="77777777" w:rsidR="003414B4" w:rsidRPr="00F332A0" w:rsidRDefault="003414B4" w:rsidP="003414B4">
            <w:pPr>
              <w:spacing w:line="240" w:lineRule="auto"/>
              <w:rPr>
                <w:rFonts w:asciiTheme="minorHAnsi" w:hAnsiTheme="minorHAnsi" w:cs="Arial"/>
                <w:color w:val="000000"/>
              </w:rPr>
            </w:pPr>
            <w:r w:rsidRPr="00F332A0">
              <w:rPr>
                <w:rFonts w:asciiTheme="minorHAnsi" w:hAnsiTheme="minorHAnsi" w:cs="Arial"/>
                <w:color w:val="000000"/>
              </w:rPr>
              <w:t xml:space="preserve">Kachel/airco alleen aan wanneer nodig </w:t>
            </w:r>
          </w:p>
          <w:p w14:paraId="249C7415" w14:textId="77777777" w:rsidR="003414B4" w:rsidRPr="00F332A0" w:rsidRDefault="003414B4" w:rsidP="003414B4">
            <w:pPr>
              <w:spacing w:line="240" w:lineRule="auto"/>
              <w:rPr>
                <w:rFonts w:asciiTheme="minorHAnsi" w:hAnsiTheme="minorHAnsi" w:cs="Arial"/>
                <w:color w:val="000000"/>
              </w:rPr>
            </w:pPr>
            <w:r w:rsidRPr="00F332A0">
              <w:rPr>
                <w:rFonts w:asciiTheme="minorHAnsi" w:hAnsiTheme="minorHAnsi" w:cs="Arial"/>
                <w:color w:val="000000"/>
              </w:rPr>
              <w:t>(standaard graadje lager)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11E1F46" w14:textId="77777777" w:rsidR="003414B4" w:rsidRPr="00F332A0" w:rsidRDefault="003414B4" w:rsidP="003414B4">
            <w:pPr>
              <w:spacing w:line="240" w:lineRule="auto"/>
              <w:rPr>
                <w:rFonts w:asciiTheme="minorHAnsi" w:hAnsiTheme="minorHAnsi" w:cs="Arial"/>
                <w:color w:val="000000"/>
              </w:rPr>
            </w:pPr>
            <w:r w:rsidRPr="00F332A0">
              <w:rPr>
                <w:rFonts w:asciiTheme="minorHAnsi" w:hAnsiTheme="minorHAnsi" w:cs="Arial"/>
                <w:color w:val="000000"/>
              </w:rPr>
              <w:t>KAM</w:t>
            </w:r>
          </w:p>
        </w:tc>
        <w:tc>
          <w:tcPr>
            <w:tcW w:w="350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BA28B83" w14:textId="77777777" w:rsidR="003414B4" w:rsidRPr="00F332A0" w:rsidRDefault="003414B4" w:rsidP="003414B4">
            <w:pPr>
              <w:spacing w:line="240" w:lineRule="auto"/>
              <w:rPr>
                <w:rFonts w:asciiTheme="minorHAnsi" w:hAnsiTheme="minorHAnsi" w:cs="Arial"/>
                <w:color w:val="000000"/>
              </w:rPr>
            </w:pPr>
            <w:r w:rsidRPr="00F332A0">
              <w:rPr>
                <w:rFonts w:asciiTheme="minorHAnsi" w:hAnsiTheme="minorHAnsi" w:cs="Arial"/>
                <w:color w:val="000000"/>
              </w:rPr>
              <w:t>Medewerking personeel, bewustwording personeel, communicatie</w:t>
            </w:r>
          </w:p>
        </w:tc>
        <w:tc>
          <w:tcPr>
            <w:tcW w:w="3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ED437" w14:textId="77777777" w:rsidR="003414B4" w:rsidRPr="00F332A0" w:rsidRDefault="003414B4" w:rsidP="003414B4">
            <w:pPr>
              <w:spacing w:line="240" w:lineRule="auto"/>
              <w:jc w:val="center"/>
              <w:rPr>
                <w:rFonts w:asciiTheme="minorHAnsi" w:hAnsiTheme="minorHAnsi" w:cs="Arial"/>
                <w:color w:val="000000"/>
              </w:rPr>
            </w:pPr>
            <w:r w:rsidRPr="00F332A0">
              <w:rPr>
                <w:rFonts w:asciiTheme="minorHAnsi" w:hAnsiTheme="minorHAnsi" w:cs="Arial"/>
                <w:color w:val="000000"/>
              </w:rPr>
              <w:t>Aardgas/stadswarmte verbruik</w:t>
            </w:r>
          </w:p>
        </w:tc>
      </w:tr>
      <w:tr w:rsidR="003414B4" w:rsidRPr="00F332A0" w14:paraId="38520E37" w14:textId="77777777" w:rsidTr="003414B4">
        <w:trPr>
          <w:trHeight w:val="299"/>
        </w:trPr>
        <w:tc>
          <w:tcPr>
            <w:tcW w:w="62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056F01" w14:textId="77777777" w:rsidR="003414B4" w:rsidRPr="00F332A0" w:rsidRDefault="003414B4" w:rsidP="003414B4">
            <w:pPr>
              <w:spacing w:line="240" w:lineRule="auto"/>
              <w:rPr>
                <w:rFonts w:asciiTheme="minorHAnsi" w:hAnsiTheme="minorHAnsi" w:cs="Arial"/>
                <w:b/>
                <w:color w:val="000000"/>
              </w:rPr>
            </w:pPr>
            <w:r w:rsidRPr="00F332A0">
              <w:rPr>
                <w:rFonts w:asciiTheme="minorHAnsi" w:hAnsiTheme="minorHAnsi" w:cs="Arial"/>
                <w:b/>
                <w:color w:val="000000"/>
              </w:rPr>
              <w:t>Scope 2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804856" w14:textId="77777777" w:rsidR="003414B4" w:rsidRPr="00F332A0" w:rsidRDefault="003414B4" w:rsidP="003414B4">
            <w:pPr>
              <w:spacing w:line="240" w:lineRule="auto"/>
              <w:rPr>
                <w:rFonts w:asciiTheme="minorHAnsi" w:hAnsiTheme="minorHAnsi" w:cs="Arial"/>
                <w:color w:val="000000"/>
              </w:rPr>
            </w:pPr>
          </w:p>
        </w:tc>
        <w:tc>
          <w:tcPr>
            <w:tcW w:w="426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63F652" w14:textId="77777777" w:rsidR="003414B4" w:rsidRPr="00F332A0" w:rsidRDefault="003414B4" w:rsidP="003414B4">
            <w:pPr>
              <w:spacing w:line="240" w:lineRule="auto"/>
              <w:rPr>
                <w:rFonts w:asciiTheme="minorHAnsi" w:hAnsiTheme="minorHAnsi" w:cs="Arial"/>
                <w:color w:val="000000"/>
              </w:rPr>
            </w:pPr>
          </w:p>
        </w:tc>
        <w:tc>
          <w:tcPr>
            <w:tcW w:w="22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D4A8E" w14:textId="77777777" w:rsidR="003414B4" w:rsidRPr="00F332A0" w:rsidRDefault="003414B4" w:rsidP="003414B4">
            <w:pPr>
              <w:spacing w:line="240" w:lineRule="auto"/>
              <w:rPr>
                <w:rFonts w:asciiTheme="minorHAnsi" w:hAnsiTheme="minorHAnsi" w:cs="Arial"/>
                <w:color w:val="000000"/>
              </w:rPr>
            </w:pPr>
          </w:p>
        </w:tc>
      </w:tr>
      <w:tr w:rsidR="003414B4" w:rsidRPr="00F332A0" w14:paraId="7668CF70" w14:textId="77777777" w:rsidTr="003414B4">
        <w:trPr>
          <w:trHeight w:val="299"/>
        </w:trPr>
        <w:tc>
          <w:tcPr>
            <w:tcW w:w="6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82BA6" w14:textId="77777777" w:rsidR="003414B4" w:rsidRPr="00F332A0" w:rsidRDefault="003414B4" w:rsidP="003414B4">
            <w:pPr>
              <w:spacing w:line="240" w:lineRule="auto"/>
              <w:rPr>
                <w:rFonts w:asciiTheme="minorHAnsi" w:hAnsiTheme="minorHAnsi" w:cs="Arial"/>
                <w:color w:val="000000"/>
              </w:rPr>
            </w:pPr>
            <w:r w:rsidRPr="00F332A0">
              <w:rPr>
                <w:rFonts w:asciiTheme="minorHAnsi" w:hAnsiTheme="minorHAnsi" w:cs="Arial"/>
                <w:color w:val="000000"/>
              </w:rPr>
              <w:t>Verlichting en apparaten uit wanneer niet gebruikt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AF46B6" w14:textId="77777777" w:rsidR="003414B4" w:rsidRPr="00F332A0" w:rsidRDefault="003414B4" w:rsidP="003414B4">
            <w:pPr>
              <w:spacing w:line="240" w:lineRule="auto"/>
              <w:rPr>
                <w:rFonts w:asciiTheme="minorHAnsi" w:hAnsiTheme="minorHAnsi" w:cs="Arial"/>
                <w:color w:val="000000"/>
              </w:rPr>
            </w:pPr>
            <w:r w:rsidRPr="00F332A0">
              <w:rPr>
                <w:rFonts w:asciiTheme="minorHAnsi" w:hAnsiTheme="minorHAnsi" w:cs="Arial"/>
                <w:color w:val="000000"/>
              </w:rPr>
              <w:t>Directie</w:t>
            </w:r>
          </w:p>
        </w:tc>
        <w:tc>
          <w:tcPr>
            <w:tcW w:w="42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3891ED" w14:textId="77777777" w:rsidR="003414B4" w:rsidRPr="00F332A0" w:rsidRDefault="003414B4" w:rsidP="003414B4">
            <w:pPr>
              <w:spacing w:line="240" w:lineRule="auto"/>
              <w:rPr>
                <w:rFonts w:asciiTheme="minorHAnsi" w:hAnsiTheme="minorHAnsi" w:cs="Arial"/>
                <w:color w:val="000000"/>
              </w:rPr>
            </w:pPr>
            <w:r w:rsidRPr="00F332A0">
              <w:rPr>
                <w:rFonts w:asciiTheme="minorHAnsi" w:hAnsiTheme="minorHAnsi" w:cs="Arial"/>
                <w:color w:val="000000"/>
              </w:rPr>
              <w:t>Medewerking personeel</w:t>
            </w: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431AD3" w14:textId="77777777" w:rsidR="003414B4" w:rsidRPr="00F332A0" w:rsidRDefault="003414B4" w:rsidP="003414B4">
            <w:pPr>
              <w:spacing w:line="240" w:lineRule="auto"/>
              <w:rPr>
                <w:rFonts w:asciiTheme="minorHAnsi" w:hAnsiTheme="minorHAnsi" w:cs="Arial"/>
                <w:color w:val="000000"/>
              </w:rPr>
            </w:pPr>
            <w:r w:rsidRPr="00F332A0">
              <w:rPr>
                <w:rFonts w:asciiTheme="minorHAnsi" w:hAnsiTheme="minorHAnsi" w:cs="Arial"/>
                <w:color w:val="000000"/>
              </w:rPr>
              <w:t>aantal kWh verbruik</w:t>
            </w:r>
          </w:p>
        </w:tc>
      </w:tr>
      <w:tr w:rsidR="003414B4" w:rsidRPr="00F332A0" w14:paraId="536D8AA1" w14:textId="77777777" w:rsidTr="003414B4">
        <w:trPr>
          <w:trHeight w:val="299"/>
        </w:trPr>
        <w:tc>
          <w:tcPr>
            <w:tcW w:w="6213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EB0422" w14:textId="77777777" w:rsidR="003414B4" w:rsidRPr="00F332A0" w:rsidRDefault="003414B4" w:rsidP="003414B4">
            <w:pPr>
              <w:spacing w:line="240" w:lineRule="auto"/>
              <w:rPr>
                <w:rFonts w:asciiTheme="minorHAnsi" w:hAnsiTheme="minorHAnsi" w:cs="Arial"/>
                <w:color w:val="000000"/>
              </w:rPr>
            </w:pPr>
            <w:r w:rsidRPr="00F332A0">
              <w:rPr>
                <w:rFonts w:asciiTheme="minorHAnsi" w:hAnsiTheme="minorHAnsi" w:cs="Arial"/>
                <w:color w:val="000000"/>
              </w:rPr>
              <w:t>Bij defect  lampen vervangen door LED, zowel in de kantoren alsook op de bouwplaatsen.</w:t>
            </w:r>
          </w:p>
        </w:tc>
        <w:tc>
          <w:tcPr>
            <w:tcW w:w="169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C0A5D5A" w14:textId="77777777" w:rsidR="003414B4" w:rsidRPr="00F332A0" w:rsidRDefault="003414B4" w:rsidP="003414B4">
            <w:pPr>
              <w:spacing w:line="240" w:lineRule="auto"/>
              <w:rPr>
                <w:rFonts w:asciiTheme="minorHAnsi" w:hAnsiTheme="minorHAnsi" w:cs="Arial"/>
                <w:color w:val="000000"/>
              </w:rPr>
            </w:pPr>
            <w:r w:rsidRPr="00F332A0">
              <w:rPr>
                <w:rFonts w:asciiTheme="minorHAnsi" w:hAnsiTheme="minorHAnsi" w:cs="Arial"/>
                <w:color w:val="000000"/>
              </w:rPr>
              <w:t>Directie</w:t>
            </w:r>
          </w:p>
        </w:tc>
        <w:tc>
          <w:tcPr>
            <w:tcW w:w="4266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4AC06BC" w14:textId="77777777" w:rsidR="003414B4" w:rsidRPr="00F332A0" w:rsidRDefault="003414B4" w:rsidP="003414B4">
            <w:pPr>
              <w:spacing w:line="240" w:lineRule="auto"/>
              <w:rPr>
                <w:rFonts w:asciiTheme="minorHAnsi" w:hAnsiTheme="minorHAnsi" w:cs="Arial"/>
                <w:color w:val="000000"/>
              </w:rPr>
            </w:pPr>
            <w:r w:rsidRPr="00F332A0">
              <w:rPr>
                <w:rFonts w:asciiTheme="minorHAnsi" w:hAnsiTheme="minorHAnsi" w:cs="Arial"/>
                <w:color w:val="000000"/>
              </w:rPr>
              <w:t>bewustwording, communicatie personeel</w:t>
            </w:r>
          </w:p>
        </w:tc>
        <w:tc>
          <w:tcPr>
            <w:tcW w:w="227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8B273F" w14:textId="77777777" w:rsidR="003414B4" w:rsidRPr="00F332A0" w:rsidRDefault="003414B4" w:rsidP="003414B4">
            <w:pPr>
              <w:spacing w:line="240" w:lineRule="auto"/>
              <w:rPr>
                <w:rFonts w:asciiTheme="minorHAnsi" w:hAnsiTheme="minorHAnsi" w:cs="Arial"/>
                <w:color w:val="000000"/>
              </w:rPr>
            </w:pPr>
            <w:r w:rsidRPr="00F332A0">
              <w:rPr>
                <w:rFonts w:asciiTheme="minorHAnsi" w:hAnsiTheme="minorHAnsi" w:cs="Arial"/>
                <w:color w:val="000000"/>
              </w:rPr>
              <w:t>aantal kWh verbruik</w:t>
            </w:r>
          </w:p>
        </w:tc>
      </w:tr>
      <w:tr w:rsidR="003414B4" w:rsidRPr="00F332A0" w14:paraId="22057519" w14:textId="77777777" w:rsidTr="00AF2202">
        <w:trPr>
          <w:trHeight w:val="87"/>
        </w:trPr>
        <w:tc>
          <w:tcPr>
            <w:tcW w:w="6213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6C2E29" w14:textId="77777777" w:rsidR="003414B4" w:rsidRPr="00F332A0" w:rsidRDefault="003414B4" w:rsidP="003414B4">
            <w:pPr>
              <w:spacing w:line="240" w:lineRule="auto"/>
              <w:rPr>
                <w:rFonts w:asciiTheme="minorHAnsi" w:hAnsiTheme="minorHAnsi" w:cs="Arial"/>
                <w:color w:val="000000"/>
              </w:rPr>
            </w:pPr>
            <w:r w:rsidRPr="00F332A0">
              <w:rPr>
                <w:rFonts w:asciiTheme="minorHAnsi" w:hAnsiTheme="minorHAnsi" w:cs="Arial"/>
                <w:color w:val="000000"/>
              </w:rPr>
              <w:t>Groene stroom bij projecten/bouwplaatsen</w:t>
            </w:r>
          </w:p>
        </w:tc>
        <w:tc>
          <w:tcPr>
            <w:tcW w:w="169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D33B568" w14:textId="77777777" w:rsidR="003414B4" w:rsidRPr="00F332A0" w:rsidRDefault="003414B4" w:rsidP="003414B4">
            <w:pPr>
              <w:spacing w:line="240" w:lineRule="auto"/>
              <w:rPr>
                <w:rFonts w:asciiTheme="minorHAnsi" w:hAnsiTheme="minorHAnsi" w:cs="Arial"/>
                <w:color w:val="000000"/>
              </w:rPr>
            </w:pPr>
            <w:r w:rsidRPr="00F332A0">
              <w:rPr>
                <w:rFonts w:asciiTheme="minorHAnsi" w:hAnsiTheme="minorHAnsi" w:cs="Arial"/>
                <w:color w:val="000000"/>
              </w:rPr>
              <w:t>KAM</w:t>
            </w:r>
          </w:p>
        </w:tc>
        <w:tc>
          <w:tcPr>
            <w:tcW w:w="4266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3C340CE" w14:textId="77777777" w:rsidR="003414B4" w:rsidRPr="00F332A0" w:rsidRDefault="003414B4" w:rsidP="003414B4">
            <w:pPr>
              <w:spacing w:line="240" w:lineRule="auto"/>
              <w:rPr>
                <w:rFonts w:asciiTheme="minorHAnsi" w:hAnsiTheme="minorHAnsi" w:cs="Arial"/>
                <w:color w:val="000000"/>
              </w:rPr>
            </w:pPr>
            <w:r w:rsidRPr="00F332A0">
              <w:rPr>
                <w:rFonts w:asciiTheme="minorHAnsi" w:hAnsiTheme="minorHAnsi" w:cs="Arial"/>
                <w:color w:val="000000"/>
              </w:rPr>
              <w:t>mogelijk geld voor hogere kosten</w:t>
            </w:r>
          </w:p>
        </w:tc>
        <w:tc>
          <w:tcPr>
            <w:tcW w:w="227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9F981" w14:textId="77777777" w:rsidR="003414B4" w:rsidRPr="00F332A0" w:rsidRDefault="003414B4" w:rsidP="003414B4">
            <w:pPr>
              <w:spacing w:line="240" w:lineRule="auto"/>
              <w:rPr>
                <w:rFonts w:asciiTheme="minorHAnsi" w:hAnsiTheme="minorHAnsi" w:cs="Arial"/>
                <w:color w:val="000000"/>
              </w:rPr>
            </w:pPr>
            <w:r w:rsidRPr="00F332A0">
              <w:rPr>
                <w:rFonts w:asciiTheme="minorHAnsi" w:hAnsiTheme="minorHAnsi" w:cs="Arial"/>
                <w:color w:val="000000"/>
              </w:rPr>
              <w:t>aantal kWh grijze stroom</w:t>
            </w:r>
          </w:p>
        </w:tc>
      </w:tr>
      <w:tr w:rsidR="003414B4" w:rsidRPr="00F332A0" w14:paraId="10AE22D8" w14:textId="77777777" w:rsidTr="003414B4">
        <w:trPr>
          <w:trHeight w:val="299"/>
        </w:trPr>
        <w:tc>
          <w:tcPr>
            <w:tcW w:w="6213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66A1281" w14:textId="246BEF53" w:rsidR="003414B4" w:rsidRPr="00F332A0" w:rsidRDefault="003414B4" w:rsidP="003414B4">
            <w:pPr>
              <w:spacing w:line="240" w:lineRule="auto"/>
              <w:rPr>
                <w:rFonts w:asciiTheme="minorHAnsi" w:hAnsiTheme="minorHAnsi" w:cs="Arial"/>
                <w:color w:val="000000"/>
              </w:rPr>
            </w:pPr>
            <w:r w:rsidRPr="00F332A0">
              <w:rPr>
                <w:rFonts w:asciiTheme="minorHAnsi" w:hAnsiTheme="minorHAnsi" w:cs="Arial"/>
                <w:color w:val="000000"/>
              </w:rPr>
              <w:t>Bij vervanging apparaten/machines overgaan op energiezuinige ap</w:t>
            </w:r>
            <w:r w:rsidR="001C42FE" w:rsidRPr="00F332A0">
              <w:rPr>
                <w:rFonts w:asciiTheme="minorHAnsi" w:hAnsiTheme="minorHAnsi" w:cs="Arial"/>
                <w:color w:val="000000"/>
              </w:rPr>
              <w:t>p</w:t>
            </w:r>
            <w:r w:rsidRPr="00F332A0">
              <w:rPr>
                <w:rFonts w:asciiTheme="minorHAnsi" w:hAnsiTheme="minorHAnsi" w:cs="Arial"/>
                <w:color w:val="000000"/>
              </w:rPr>
              <w:t>araten/machines</w:t>
            </w:r>
          </w:p>
        </w:tc>
        <w:tc>
          <w:tcPr>
            <w:tcW w:w="169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E54B135" w14:textId="77777777" w:rsidR="003414B4" w:rsidRPr="00F332A0" w:rsidRDefault="003414B4" w:rsidP="003414B4">
            <w:pPr>
              <w:spacing w:line="240" w:lineRule="auto"/>
              <w:rPr>
                <w:rFonts w:asciiTheme="minorHAnsi" w:hAnsiTheme="minorHAnsi" w:cs="Arial"/>
                <w:color w:val="000000"/>
              </w:rPr>
            </w:pPr>
            <w:r w:rsidRPr="00F332A0">
              <w:rPr>
                <w:rFonts w:asciiTheme="minorHAnsi" w:hAnsiTheme="minorHAnsi" w:cs="Arial"/>
                <w:color w:val="000000"/>
              </w:rPr>
              <w:t>Directie</w:t>
            </w:r>
          </w:p>
        </w:tc>
        <w:tc>
          <w:tcPr>
            <w:tcW w:w="4266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21F2FFF" w14:textId="77777777" w:rsidR="003414B4" w:rsidRPr="00F332A0" w:rsidRDefault="003414B4" w:rsidP="003414B4">
            <w:pPr>
              <w:spacing w:line="240" w:lineRule="auto"/>
              <w:rPr>
                <w:rFonts w:asciiTheme="minorHAnsi" w:hAnsiTheme="minorHAnsi" w:cs="Arial"/>
                <w:color w:val="000000"/>
              </w:rPr>
            </w:pPr>
            <w:r w:rsidRPr="00F332A0">
              <w:rPr>
                <w:rFonts w:asciiTheme="minorHAnsi" w:hAnsiTheme="minorHAnsi" w:cs="Arial"/>
                <w:color w:val="000000"/>
              </w:rPr>
              <w:t>Kosten voor investering</w:t>
            </w:r>
          </w:p>
        </w:tc>
        <w:tc>
          <w:tcPr>
            <w:tcW w:w="227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811923" w14:textId="77777777" w:rsidR="003414B4" w:rsidRPr="00F332A0" w:rsidRDefault="003414B4" w:rsidP="003414B4">
            <w:pPr>
              <w:spacing w:line="240" w:lineRule="auto"/>
              <w:rPr>
                <w:rFonts w:asciiTheme="minorHAnsi" w:hAnsiTheme="minorHAnsi" w:cs="Arial"/>
                <w:color w:val="000000"/>
              </w:rPr>
            </w:pPr>
            <w:r w:rsidRPr="00F332A0">
              <w:rPr>
                <w:rFonts w:asciiTheme="minorHAnsi" w:hAnsiTheme="minorHAnsi" w:cs="Arial"/>
                <w:color w:val="000000"/>
              </w:rPr>
              <w:t xml:space="preserve">aantal kWh verbruik </w:t>
            </w:r>
          </w:p>
        </w:tc>
      </w:tr>
      <w:tr w:rsidR="003414B4" w:rsidRPr="00F332A0" w14:paraId="19944261" w14:textId="77777777" w:rsidTr="003414B4">
        <w:trPr>
          <w:trHeight w:val="299"/>
        </w:trPr>
        <w:tc>
          <w:tcPr>
            <w:tcW w:w="94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7B64C1" w14:textId="77777777" w:rsidR="003414B4" w:rsidRPr="00F332A0" w:rsidRDefault="003414B4" w:rsidP="003414B4">
            <w:pPr>
              <w:spacing w:line="240" w:lineRule="auto"/>
              <w:rPr>
                <w:rFonts w:asciiTheme="minorHAnsi" w:hAnsiTheme="minorHAnsi" w:cs="Arial"/>
                <w:b/>
                <w:bCs/>
                <w:color w:val="000000"/>
              </w:rPr>
            </w:pPr>
            <w:r w:rsidRPr="00F332A0">
              <w:rPr>
                <w:rFonts w:asciiTheme="minorHAnsi" w:hAnsiTheme="minorHAnsi" w:cs="Arial"/>
                <w:b/>
                <w:bCs/>
                <w:color w:val="000000"/>
              </w:rPr>
              <w:t xml:space="preserve">                                                                                                </w:t>
            </w:r>
          </w:p>
        </w:tc>
        <w:tc>
          <w:tcPr>
            <w:tcW w:w="4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50101" w14:textId="77777777" w:rsidR="003414B4" w:rsidRPr="00F332A0" w:rsidRDefault="003414B4" w:rsidP="003414B4">
            <w:pPr>
              <w:spacing w:line="240" w:lineRule="auto"/>
              <w:rPr>
                <w:rFonts w:asciiTheme="minorHAnsi" w:hAnsiTheme="minorHAnsi" w:cs="Arial"/>
                <w:b/>
                <w:bCs/>
                <w:color w:val="000000"/>
              </w:rPr>
            </w:pPr>
          </w:p>
        </w:tc>
      </w:tr>
    </w:tbl>
    <w:p w14:paraId="08AB96EF" w14:textId="77777777" w:rsidR="00C56825" w:rsidRPr="00F332A0" w:rsidRDefault="00C56825" w:rsidP="00C56825">
      <w:pPr>
        <w:rPr>
          <w:rFonts w:asciiTheme="minorHAnsi" w:hAnsiTheme="minorHAnsi" w:cs="Arial"/>
        </w:rPr>
      </w:pPr>
    </w:p>
    <w:p w14:paraId="2A367DD9" w14:textId="77777777" w:rsidR="00C56825" w:rsidRPr="00F332A0" w:rsidRDefault="00C56825" w:rsidP="00C56825">
      <w:pPr>
        <w:rPr>
          <w:rFonts w:cs="Arial"/>
        </w:rPr>
      </w:pPr>
    </w:p>
    <w:p w14:paraId="26888EB9" w14:textId="2DC4DD2A" w:rsidR="001D5CF8" w:rsidRPr="00F332A0" w:rsidRDefault="001D5CF8" w:rsidP="001D5CF8">
      <w:pPr>
        <w:pStyle w:val="Kop1"/>
        <w:numPr>
          <w:ilvl w:val="0"/>
          <w:numId w:val="0"/>
        </w:numPr>
        <w:ind w:left="720"/>
        <w:sectPr w:rsidR="001D5CF8" w:rsidRPr="00F332A0" w:rsidSect="003414B4">
          <w:pgSz w:w="16840" w:h="11907" w:orient="landscape" w:code="9"/>
          <w:pgMar w:top="1418" w:right="1701" w:bottom="1560" w:left="2268" w:header="686" w:footer="709" w:gutter="0"/>
          <w:cols w:space="708"/>
          <w:titlePg/>
          <w:docGrid w:linePitch="360"/>
        </w:sectPr>
      </w:pPr>
    </w:p>
    <w:p w14:paraId="3726E8D9" w14:textId="290E39DD" w:rsidR="00D21E91" w:rsidRPr="00F332A0" w:rsidRDefault="0030549F" w:rsidP="00C554B7">
      <w:pPr>
        <w:pStyle w:val="Kop1"/>
        <w:numPr>
          <w:ilvl w:val="0"/>
          <w:numId w:val="8"/>
        </w:numPr>
      </w:pPr>
      <w:bookmarkStart w:id="17" w:name="_Toc93069670"/>
      <w:r w:rsidRPr="00F332A0">
        <w:lastRenderedPageBreak/>
        <w:t>CO</w:t>
      </w:r>
      <w:r w:rsidRPr="00F332A0">
        <w:rPr>
          <w:vertAlign w:val="subscript"/>
        </w:rPr>
        <w:t>2</w:t>
      </w:r>
      <w:r w:rsidRPr="00F332A0">
        <w:t xml:space="preserve"> reductieplan</w:t>
      </w:r>
      <w:r w:rsidR="00DA6748" w:rsidRPr="00F332A0">
        <w:t xml:space="preserve"> scope 3</w:t>
      </w:r>
      <w:bookmarkEnd w:id="17"/>
    </w:p>
    <w:p w14:paraId="74C47AA4" w14:textId="648CFAAE" w:rsidR="00CE6604" w:rsidRPr="00F332A0" w:rsidRDefault="00CE6604" w:rsidP="00CE6604">
      <w:pPr>
        <w:rPr>
          <w:rFonts w:cs="Arial"/>
        </w:rPr>
      </w:pPr>
      <w:r w:rsidRPr="00F332A0">
        <w:rPr>
          <w:rFonts w:cs="Arial"/>
        </w:rPr>
        <w:t>Friso Bouwgroep wil naast de CO</w:t>
      </w:r>
      <w:r w:rsidRPr="00F332A0">
        <w:rPr>
          <w:rFonts w:cs="Arial"/>
          <w:vertAlign w:val="subscript"/>
        </w:rPr>
        <w:t>2</w:t>
      </w:r>
      <w:r w:rsidRPr="00F332A0">
        <w:rPr>
          <w:rFonts w:cs="Arial"/>
        </w:rPr>
        <w:t xml:space="preserve"> reductie voor het eigen bedrijf, ook CO</w:t>
      </w:r>
      <w:r w:rsidRPr="00F332A0">
        <w:rPr>
          <w:rFonts w:cs="Arial"/>
          <w:vertAlign w:val="subscript"/>
        </w:rPr>
        <w:t>2</w:t>
      </w:r>
      <w:r w:rsidRPr="00F332A0">
        <w:rPr>
          <w:rFonts w:cs="Arial"/>
        </w:rPr>
        <w:t xml:space="preserve"> reductie in de keten nastreven. Middels één ketenanalyse is onderzocht waar de verbruiken in deze keten plaatsvindt en wat mogelijkheden zijn voor CO</w:t>
      </w:r>
      <w:r w:rsidRPr="00F332A0">
        <w:rPr>
          <w:rFonts w:cs="Arial"/>
          <w:vertAlign w:val="subscript"/>
        </w:rPr>
        <w:t>2</w:t>
      </w:r>
      <w:r w:rsidRPr="00F332A0">
        <w:rPr>
          <w:rFonts w:cs="Arial"/>
        </w:rPr>
        <w:t xml:space="preserve"> reductie. De onderwerpen voor deze ketenanalyse zijn gekozen op basis van de kwalitatieve scope 3 analyse. Daarnaast heeft Friso Bouwgroep de scope 3 emissies kwantitatief in kaart gebracht. Daaruit blijkt dat de inkoop op projecten, een groot aandeel heeft op de totale emissies in de keten (86%). Aan de hand van deze kwantitatieve scope 3 analyse, zijn de mogelijke reductiemaatregelen en reductiestrategieën in kaart gebracht. Deze inventarisatie staat beschreven in </w:t>
      </w:r>
      <w:r w:rsidR="002B5428">
        <w:rPr>
          <w:rFonts w:cs="Arial"/>
        </w:rPr>
        <w:t xml:space="preserve">de scope 3 analyse.  </w:t>
      </w:r>
    </w:p>
    <w:p w14:paraId="7B5FF4FA" w14:textId="77777777" w:rsidR="00897D0E" w:rsidRDefault="00897D0E" w:rsidP="00CE6604">
      <w:pPr>
        <w:rPr>
          <w:rFonts w:cs="Arial"/>
        </w:rPr>
      </w:pPr>
    </w:p>
    <w:p w14:paraId="664BFB4F" w14:textId="3CEC1A0B" w:rsidR="00897D0E" w:rsidRDefault="00897D0E" w:rsidP="00C554B7">
      <w:pPr>
        <w:pStyle w:val="Kop2"/>
        <w:numPr>
          <w:ilvl w:val="1"/>
          <w:numId w:val="8"/>
        </w:numPr>
      </w:pPr>
      <w:r>
        <w:t xml:space="preserve"> </w:t>
      </w:r>
      <w:bookmarkStart w:id="18" w:name="_Toc93069671"/>
      <w:r>
        <w:t>Voortgang scope 3</w:t>
      </w:r>
      <w:bookmarkEnd w:id="18"/>
    </w:p>
    <w:p w14:paraId="5EEBF880" w14:textId="61E34382" w:rsidR="00897D0E" w:rsidRDefault="00897D0E" w:rsidP="00897D0E">
      <w:r>
        <w:t xml:space="preserve">De voortgang in scope 3 wordt gemeten aan de hand van het aantal projecten waarin, samen met de installateur, energiebesparende maatregelen worden gerealiseerd. </w:t>
      </w:r>
    </w:p>
    <w:p w14:paraId="66A1ADB6" w14:textId="77777777" w:rsidR="00897D0E" w:rsidRDefault="00897D0E" w:rsidP="00897D0E"/>
    <w:tbl>
      <w:tblPr>
        <w:tblStyle w:val="Tabelraster"/>
        <w:tblW w:w="10754" w:type="dxa"/>
        <w:tblInd w:w="-863" w:type="dxa"/>
        <w:tblLook w:val="04A0" w:firstRow="1" w:lastRow="0" w:firstColumn="1" w:lastColumn="0" w:noHBand="0" w:noVBand="1"/>
      </w:tblPr>
      <w:tblGrid>
        <w:gridCol w:w="3341"/>
        <w:gridCol w:w="4890"/>
        <w:gridCol w:w="1228"/>
        <w:gridCol w:w="1295"/>
      </w:tblGrid>
      <w:tr w:rsidR="00897D0E" w:rsidRPr="00897D0E" w14:paraId="0032426E" w14:textId="77777777" w:rsidTr="00096D90">
        <w:tc>
          <w:tcPr>
            <w:tcW w:w="3341" w:type="dxa"/>
          </w:tcPr>
          <w:p w14:paraId="5A33507F" w14:textId="74EF880B" w:rsidR="00897D0E" w:rsidRPr="00897D0E" w:rsidRDefault="00897D0E" w:rsidP="00897D0E">
            <w:r w:rsidRPr="00897D0E">
              <w:t>Naam project</w:t>
            </w:r>
          </w:p>
        </w:tc>
        <w:tc>
          <w:tcPr>
            <w:tcW w:w="4890" w:type="dxa"/>
          </w:tcPr>
          <w:p w14:paraId="7DA40C7F" w14:textId="2442FF97" w:rsidR="00897D0E" w:rsidRPr="00897D0E" w:rsidRDefault="00897D0E" w:rsidP="00897D0E">
            <w:r w:rsidRPr="00897D0E">
              <w:t>Omschrijving</w:t>
            </w:r>
          </w:p>
        </w:tc>
        <w:tc>
          <w:tcPr>
            <w:tcW w:w="1228" w:type="dxa"/>
          </w:tcPr>
          <w:p w14:paraId="198067B7" w14:textId="7518B398" w:rsidR="00897D0E" w:rsidRPr="00897D0E" w:rsidRDefault="00897D0E" w:rsidP="00897D0E">
            <w:r>
              <w:t>U</w:t>
            </w:r>
            <w:r w:rsidRPr="00897D0E">
              <w:t>itvoering</w:t>
            </w:r>
          </w:p>
        </w:tc>
        <w:tc>
          <w:tcPr>
            <w:tcW w:w="1295" w:type="dxa"/>
          </w:tcPr>
          <w:p w14:paraId="6E178975" w14:textId="7BED881F" w:rsidR="00897D0E" w:rsidRPr="00897D0E" w:rsidRDefault="00897D0E" w:rsidP="00897D0E">
            <w:r>
              <w:t>O</w:t>
            </w:r>
            <w:r w:rsidRPr="00897D0E">
              <w:t>plevering</w:t>
            </w:r>
          </w:p>
        </w:tc>
      </w:tr>
      <w:tr w:rsidR="00897D0E" w:rsidRPr="00897D0E" w14:paraId="143F137C" w14:textId="77777777" w:rsidTr="00096D90">
        <w:tc>
          <w:tcPr>
            <w:tcW w:w="3341" w:type="dxa"/>
          </w:tcPr>
          <w:p w14:paraId="232B1655" w14:textId="75ED23CD" w:rsidR="00897D0E" w:rsidRPr="00897D0E" w:rsidRDefault="00897D0E" w:rsidP="00897D0E">
            <w:r w:rsidRPr="00897D0E">
              <w:rPr>
                <w:rFonts w:cs="Arial"/>
                <w:bCs/>
              </w:rPr>
              <w:t>Nieuwbouw 30 woningen Granenbuurt, Drachten</w:t>
            </w:r>
          </w:p>
        </w:tc>
        <w:tc>
          <w:tcPr>
            <w:tcW w:w="4890" w:type="dxa"/>
          </w:tcPr>
          <w:p w14:paraId="47048057" w14:textId="4C53529A" w:rsidR="00897D0E" w:rsidRPr="00897D0E" w:rsidRDefault="00897D0E" w:rsidP="00897D0E">
            <w:r>
              <w:rPr>
                <w:rFonts w:cs="Arial"/>
              </w:rPr>
              <w:t>In samenspraak met opdrachtgever is dit project op ons initiatief omgezet naar nul-op-de-meter woning</w:t>
            </w:r>
          </w:p>
        </w:tc>
        <w:tc>
          <w:tcPr>
            <w:tcW w:w="1228" w:type="dxa"/>
          </w:tcPr>
          <w:p w14:paraId="12BC5A15" w14:textId="4A05E5E9" w:rsidR="00897D0E" w:rsidRPr="00897D0E" w:rsidRDefault="00897D0E" w:rsidP="00897D0E">
            <w:r>
              <w:t>2016</w:t>
            </w:r>
          </w:p>
        </w:tc>
        <w:tc>
          <w:tcPr>
            <w:tcW w:w="1295" w:type="dxa"/>
          </w:tcPr>
          <w:p w14:paraId="5ED88E40" w14:textId="5F51F901" w:rsidR="00897D0E" w:rsidRPr="00897D0E" w:rsidRDefault="00897D0E" w:rsidP="00897D0E">
            <w:r>
              <w:t>2016</w:t>
            </w:r>
          </w:p>
        </w:tc>
      </w:tr>
      <w:tr w:rsidR="00897D0E" w:rsidRPr="00897D0E" w14:paraId="6A3C9BC8" w14:textId="77777777" w:rsidTr="00096D90">
        <w:tc>
          <w:tcPr>
            <w:tcW w:w="3341" w:type="dxa"/>
          </w:tcPr>
          <w:p w14:paraId="52DB33A5" w14:textId="7165CDA8" w:rsidR="00897D0E" w:rsidRPr="00897D0E" w:rsidRDefault="00897D0E" w:rsidP="00897D0E">
            <w:r w:rsidRPr="00897D0E">
              <w:rPr>
                <w:rFonts w:cs="Arial"/>
                <w:bCs/>
              </w:rPr>
              <w:t>Studentenhuisvesting, Leeuwarden</w:t>
            </w:r>
          </w:p>
        </w:tc>
        <w:tc>
          <w:tcPr>
            <w:tcW w:w="4890" w:type="dxa"/>
          </w:tcPr>
          <w:p w14:paraId="3E59123D" w14:textId="5324E8DA" w:rsidR="00897D0E" w:rsidRPr="00897D0E" w:rsidRDefault="00897D0E" w:rsidP="00897D0E">
            <w:proofErr w:type="spellStart"/>
            <w:r>
              <w:rPr>
                <w:rFonts w:cs="Arial"/>
              </w:rPr>
              <w:t>Breeam</w:t>
            </w:r>
            <w:proofErr w:type="spellEnd"/>
            <w:r>
              <w:rPr>
                <w:rFonts w:cs="Arial"/>
              </w:rPr>
              <w:t xml:space="preserve"> project. Particuliere opdrachtgever, meegedacht in ontwikkeling en engineering.</w:t>
            </w:r>
          </w:p>
        </w:tc>
        <w:tc>
          <w:tcPr>
            <w:tcW w:w="1228" w:type="dxa"/>
          </w:tcPr>
          <w:p w14:paraId="7A1D8B11" w14:textId="01DC4819" w:rsidR="00897D0E" w:rsidRPr="00897D0E" w:rsidRDefault="00897D0E" w:rsidP="00897D0E">
            <w:r>
              <w:t>2016/2017</w:t>
            </w:r>
          </w:p>
        </w:tc>
        <w:tc>
          <w:tcPr>
            <w:tcW w:w="1295" w:type="dxa"/>
          </w:tcPr>
          <w:p w14:paraId="5A6D145E" w14:textId="7AC6A08C" w:rsidR="00897D0E" w:rsidRPr="00897D0E" w:rsidRDefault="00897D0E" w:rsidP="00897D0E">
            <w:r>
              <w:t>2017</w:t>
            </w:r>
          </w:p>
        </w:tc>
      </w:tr>
      <w:tr w:rsidR="00897D0E" w:rsidRPr="00897D0E" w14:paraId="388D2917" w14:textId="77777777" w:rsidTr="00096D90">
        <w:tc>
          <w:tcPr>
            <w:tcW w:w="3341" w:type="dxa"/>
          </w:tcPr>
          <w:p w14:paraId="32313EB8" w14:textId="3F05964B" w:rsidR="00897D0E" w:rsidRPr="00897D0E" w:rsidRDefault="00897D0E" w:rsidP="00897D0E">
            <w:r w:rsidRPr="00897D0E">
              <w:rPr>
                <w:rFonts w:cs="Arial"/>
                <w:bCs/>
              </w:rPr>
              <w:t>ROC Friese Poort Uniform Beroepen, Leeuwarden</w:t>
            </w:r>
            <w:r w:rsidRPr="00897D0E">
              <w:rPr>
                <w:rFonts w:cs="Arial"/>
              </w:rPr>
              <w:t> </w:t>
            </w:r>
          </w:p>
        </w:tc>
        <w:tc>
          <w:tcPr>
            <w:tcW w:w="4890" w:type="dxa"/>
          </w:tcPr>
          <w:p w14:paraId="263FE460" w14:textId="6564A9E0" w:rsidR="00897D0E" w:rsidRPr="00897D0E" w:rsidRDefault="00096D90" w:rsidP="00897D0E">
            <w:r>
              <w:t>Circulair gebouw incl. energiebesparende maatregelen</w:t>
            </w:r>
          </w:p>
        </w:tc>
        <w:tc>
          <w:tcPr>
            <w:tcW w:w="1228" w:type="dxa"/>
          </w:tcPr>
          <w:p w14:paraId="7C28EDF2" w14:textId="4E18D5F4" w:rsidR="00897D0E" w:rsidRPr="00897D0E" w:rsidRDefault="00096D90" w:rsidP="00897D0E">
            <w:r>
              <w:t>2016/2017</w:t>
            </w:r>
          </w:p>
        </w:tc>
        <w:tc>
          <w:tcPr>
            <w:tcW w:w="1295" w:type="dxa"/>
          </w:tcPr>
          <w:p w14:paraId="493D4A29" w14:textId="29D4CB7B" w:rsidR="00897D0E" w:rsidRPr="00897D0E" w:rsidRDefault="00096D90" w:rsidP="00897D0E">
            <w:r>
              <w:t>2017</w:t>
            </w:r>
          </w:p>
        </w:tc>
      </w:tr>
      <w:tr w:rsidR="00897D0E" w:rsidRPr="00897D0E" w14:paraId="31D28971" w14:textId="77777777" w:rsidTr="00096D90">
        <w:tc>
          <w:tcPr>
            <w:tcW w:w="3341" w:type="dxa"/>
          </w:tcPr>
          <w:p w14:paraId="1A6E39E4" w14:textId="333CB64C" w:rsidR="00897D0E" w:rsidRPr="00897D0E" w:rsidRDefault="00897D0E" w:rsidP="00897D0E">
            <w:r w:rsidRPr="00897D0E">
              <w:rPr>
                <w:rFonts w:cs="Arial"/>
                <w:bCs/>
              </w:rPr>
              <w:t>Topsportzorgcentrum, Groningen</w:t>
            </w:r>
            <w:r w:rsidRPr="00897D0E">
              <w:rPr>
                <w:rFonts w:cs="Arial"/>
              </w:rPr>
              <w:t> </w:t>
            </w:r>
          </w:p>
        </w:tc>
        <w:tc>
          <w:tcPr>
            <w:tcW w:w="4890" w:type="dxa"/>
          </w:tcPr>
          <w:p w14:paraId="11AF8DD6" w14:textId="40188149" w:rsidR="00897D0E" w:rsidRPr="00897D0E" w:rsidRDefault="00096D90" w:rsidP="00897D0E">
            <w:r>
              <w:rPr>
                <w:rFonts w:cs="Arial"/>
              </w:rPr>
              <w:t xml:space="preserve">Design &amp; </w:t>
            </w:r>
            <w:proofErr w:type="spellStart"/>
            <w:r>
              <w:rPr>
                <w:rFonts w:cs="Arial"/>
              </w:rPr>
              <w:t>Build</w:t>
            </w:r>
            <w:proofErr w:type="spellEnd"/>
            <w:r>
              <w:rPr>
                <w:rFonts w:cs="Arial"/>
              </w:rPr>
              <w:t xml:space="preserve"> project.</w:t>
            </w:r>
          </w:p>
        </w:tc>
        <w:tc>
          <w:tcPr>
            <w:tcW w:w="1228" w:type="dxa"/>
          </w:tcPr>
          <w:p w14:paraId="16E11274" w14:textId="26341D86" w:rsidR="00897D0E" w:rsidRPr="00897D0E" w:rsidRDefault="00096D90" w:rsidP="00897D0E">
            <w:r>
              <w:t>2017</w:t>
            </w:r>
            <w:r w:rsidR="00B229DE">
              <w:t>/2018</w:t>
            </w:r>
          </w:p>
        </w:tc>
        <w:tc>
          <w:tcPr>
            <w:tcW w:w="1295" w:type="dxa"/>
          </w:tcPr>
          <w:p w14:paraId="538D9919" w14:textId="63AFD37E" w:rsidR="00897D0E" w:rsidRPr="00897D0E" w:rsidRDefault="00096D90" w:rsidP="00897D0E">
            <w:r>
              <w:t>2018</w:t>
            </w:r>
          </w:p>
        </w:tc>
      </w:tr>
      <w:tr w:rsidR="00897D0E" w:rsidRPr="00897D0E" w14:paraId="617AE9ED" w14:textId="77777777" w:rsidTr="00096D90">
        <w:tc>
          <w:tcPr>
            <w:tcW w:w="3341" w:type="dxa"/>
          </w:tcPr>
          <w:p w14:paraId="2207D5F9" w14:textId="2CEFA50F" w:rsidR="00897D0E" w:rsidRPr="00897D0E" w:rsidRDefault="00897D0E" w:rsidP="00897D0E">
            <w:pPr>
              <w:rPr>
                <w:rFonts w:cs="Arial"/>
                <w:bCs/>
              </w:rPr>
            </w:pPr>
            <w:r w:rsidRPr="00897D0E">
              <w:rPr>
                <w:rFonts w:cs="Arial"/>
                <w:bCs/>
              </w:rPr>
              <w:t xml:space="preserve">Nieuwbouw 17 woningen, </w:t>
            </w:r>
            <w:proofErr w:type="spellStart"/>
            <w:r w:rsidRPr="00897D0E">
              <w:rPr>
                <w:rFonts w:cs="Arial"/>
                <w:bCs/>
              </w:rPr>
              <w:t>Meerstad</w:t>
            </w:r>
            <w:proofErr w:type="spellEnd"/>
          </w:p>
        </w:tc>
        <w:tc>
          <w:tcPr>
            <w:tcW w:w="4890" w:type="dxa"/>
          </w:tcPr>
          <w:p w14:paraId="21A881A2" w14:textId="6E6BEC32" w:rsidR="00897D0E" w:rsidRPr="00897D0E" w:rsidRDefault="00096D90" w:rsidP="00897D0E">
            <w:r>
              <w:rPr>
                <w:rFonts w:cs="Arial"/>
              </w:rPr>
              <w:t>Frisoplan is opdrachtgever van 17 aardbevingsbestendige woningen (nul-op-de-meter)</w:t>
            </w:r>
          </w:p>
        </w:tc>
        <w:tc>
          <w:tcPr>
            <w:tcW w:w="1228" w:type="dxa"/>
          </w:tcPr>
          <w:p w14:paraId="5881E4F7" w14:textId="385D6B28" w:rsidR="00897D0E" w:rsidRPr="00897D0E" w:rsidRDefault="00B229DE" w:rsidP="00897D0E">
            <w:r>
              <w:t>2017/2018</w:t>
            </w:r>
          </w:p>
        </w:tc>
        <w:tc>
          <w:tcPr>
            <w:tcW w:w="1295" w:type="dxa"/>
          </w:tcPr>
          <w:p w14:paraId="0A39ABA7" w14:textId="72E4B053" w:rsidR="00897D0E" w:rsidRPr="00897D0E" w:rsidRDefault="00B229DE" w:rsidP="00897D0E">
            <w:r>
              <w:t>2018</w:t>
            </w:r>
          </w:p>
        </w:tc>
      </w:tr>
      <w:tr w:rsidR="00897D0E" w:rsidRPr="00897D0E" w14:paraId="05B23E50" w14:textId="77777777" w:rsidTr="00096D90">
        <w:tc>
          <w:tcPr>
            <w:tcW w:w="3341" w:type="dxa"/>
          </w:tcPr>
          <w:p w14:paraId="292EB34E" w14:textId="79EDD0F6" w:rsidR="00897D0E" w:rsidRPr="00897D0E" w:rsidRDefault="00897D0E" w:rsidP="00897D0E">
            <w:pPr>
              <w:rPr>
                <w:rFonts w:cs="Arial"/>
                <w:bCs/>
              </w:rPr>
            </w:pPr>
            <w:r w:rsidRPr="00897D0E">
              <w:rPr>
                <w:rFonts w:cs="Arial"/>
                <w:bCs/>
              </w:rPr>
              <w:t>Renovatie woningen: (nul-op-de-meter) Appingedam</w:t>
            </w:r>
          </w:p>
        </w:tc>
        <w:tc>
          <w:tcPr>
            <w:tcW w:w="4890" w:type="dxa"/>
          </w:tcPr>
          <w:p w14:paraId="7FA16F74" w14:textId="093AE06B" w:rsidR="00897D0E" w:rsidRPr="00897D0E" w:rsidRDefault="00096D90" w:rsidP="00897D0E">
            <w:r>
              <w:t>Het verstevigen en verduurzamen van 64 woningen.</w:t>
            </w:r>
          </w:p>
        </w:tc>
        <w:tc>
          <w:tcPr>
            <w:tcW w:w="1228" w:type="dxa"/>
          </w:tcPr>
          <w:p w14:paraId="6F3DB737" w14:textId="4A4D5557" w:rsidR="00897D0E" w:rsidRPr="00897D0E" w:rsidRDefault="00B229DE" w:rsidP="00897D0E">
            <w:r>
              <w:t>2017/2018</w:t>
            </w:r>
          </w:p>
        </w:tc>
        <w:tc>
          <w:tcPr>
            <w:tcW w:w="1295" w:type="dxa"/>
          </w:tcPr>
          <w:p w14:paraId="2DAA9F69" w14:textId="13CFC7BF" w:rsidR="00897D0E" w:rsidRPr="00897D0E" w:rsidRDefault="00B229DE" w:rsidP="00897D0E">
            <w:r>
              <w:t>2018</w:t>
            </w:r>
          </w:p>
        </w:tc>
      </w:tr>
      <w:tr w:rsidR="00897D0E" w:rsidRPr="00897D0E" w14:paraId="29350E7A" w14:textId="77777777" w:rsidTr="00096D90">
        <w:tc>
          <w:tcPr>
            <w:tcW w:w="3341" w:type="dxa"/>
          </w:tcPr>
          <w:p w14:paraId="65E45B9B" w14:textId="60B83E5C" w:rsidR="00897D0E" w:rsidRPr="00897D0E" w:rsidRDefault="00897D0E" w:rsidP="00897D0E">
            <w:pPr>
              <w:rPr>
                <w:rFonts w:cs="Arial"/>
                <w:bCs/>
              </w:rPr>
            </w:pPr>
            <w:r w:rsidRPr="00897D0E">
              <w:rPr>
                <w:rFonts w:cs="Arial"/>
                <w:bCs/>
              </w:rPr>
              <w:t>Renovatie woningen: (nul-op-de-meter) Loppersum</w:t>
            </w:r>
          </w:p>
        </w:tc>
        <w:tc>
          <w:tcPr>
            <w:tcW w:w="4890" w:type="dxa"/>
          </w:tcPr>
          <w:p w14:paraId="049B41DF" w14:textId="2B2949D8" w:rsidR="00897D0E" w:rsidRPr="00897D0E" w:rsidRDefault="00096D90" w:rsidP="00897D0E">
            <w:r>
              <w:t>Het verstevigen en verduurzamen van 24 woningen.</w:t>
            </w:r>
          </w:p>
        </w:tc>
        <w:tc>
          <w:tcPr>
            <w:tcW w:w="1228" w:type="dxa"/>
          </w:tcPr>
          <w:p w14:paraId="533AC574" w14:textId="07262793" w:rsidR="00897D0E" w:rsidRPr="00897D0E" w:rsidRDefault="00096D90" w:rsidP="00897D0E">
            <w:r>
              <w:t>201</w:t>
            </w:r>
            <w:r w:rsidR="00B229DE">
              <w:t>8</w:t>
            </w:r>
          </w:p>
        </w:tc>
        <w:tc>
          <w:tcPr>
            <w:tcW w:w="1295" w:type="dxa"/>
          </w:tcPr>
          <w:p w14:paraId="10B5CAE3" w14:textId="69B48235" w:rsidR="00897D0E" w:rsidRPr="00897D0E" w:rsidRDefault="00096D90" w:rsidP="00897D0E">
            <w:r>
              <w:t>2018</w:t>
            </w:r>
          </w:p>
        </w:tc>
      </w:tr>
      <w:tr w:rsidR="00897D0E" w:rsidRPr="00897D0E" w14:paraId="247D32D2" w14:textId="77777777" w:rsidTr="00096D90">
        <w:tc>
          <w:tcPr>
            <w:tcW w:w="3341" w:type="dxa"/>
          </w:tcPr>
          <w:p w14:paraId="1041F870" w14:textId="58E6E518" w:rsidR="00897D0E" w:rsidRPr="00897D0E" w:rsidRDefault="00897D0E" w:rsidP="00897D0E">
            <w:pPr>
              <w:rPr>
                <w:rFonts w:cs="Arial"/>
                <w:bCs/>
              </w:rPr>
            </w:pPr>
            <w:proofErr w:type="spellStart"/>
            <w:r w:rsidRPr="00897D0E">
              <w:rPr>
                <w:rFonts w:cs="Arial"/>
                <w:bCs/>
              </w:rPr>
              <w:t>Energieneutrale</w:t>
            </w:r>
            <w:proofErr w:type="spellEnd"/>
            <w:r w:rsidRPr="00897D0E">
              <w:rPr>
                <w:rFonts w:cs="Arial"/>
                <w:bCs/>
              </w:rPr>
              <w:t xml:space="preserve"> Vakantiewoning</w:t>
            </w:r>
          </w:p>
        </w:tc>
        <w:tc>
          <w:tcPr>
            <w:tcW w:w="4890" w:type="dxa"/>
          </w:tcPr>
          <w:p w14:paraId="4DE48939" w14:textId="3A14E760" w:rsidR="00897D0E" w:rsidRPr="00897D0E" w:rsidRDefault="00096D90" w:rsidP="00096D90">
            <w:r>
              <w:rPr>
                <w:rFonts w:cs="Arial"/>
              </w:rPr>
              <w:t xml:space="preserve">Met ontwikkelaar en installateur concept ontwikkeld voor een </w:t>
            </w:r>
            <w:proofErr w:type="spellStart"/>
            <w:r>
              <w:rPr>
                <w:rFonts w:cs="Arial"/>
              </w:rPr>
              <w:t>energieneutrale</w:t>
            </w:r>
            <w:proofErr w:type="spellEnd"/>
            <w:r>
              <w:rPr>
                <w:rFonts w:cs="Arial"/>
              </w:rPr>
              <w:t xml:space="preserve"> vakantiewoning.</w:t>
            </w:r>
          </w:p>
        </w:tc>
        <w:tc>
          <w:tcPr>
            <w:tcW w:w="1228" w:type="dxa"/>
          </w:tcPr>
          <w:p w14:paraId="537133CF" w14:textId="4EFD1309" w:rsidR="00897D0E" w:rsidRPr="00897D0E" w:rsidRDefault="00096D90" w:rsidP="00897D0E">
            <w:r>
              <w:t>2018</w:t>
            </w:r>
          </w:p>
        </w:tc>
        <w:tc>
          <w:tcPr>
            <w:tcW w:w="1295" w:type="dxa"/>
          </w:tcPr>
          <w:p w14:paraId="38DD7FD0" w14:textId="5DD00CD8" w:rsidR="00897D0E" w:rsidRPr="00897D0E" w:rsidRDefault="00096D90" w:rsidP="00897D0E">
            <w:r>
              <w:t>2018</w:t>
            </w:r>
          </w:p>
        </w:tc>
      </w:tr>
      <w:tr w:rsidR="00326DAB" w:rsidRPr="00897D0E" w14:paraId="0EE2E6C3" w14:textId="77777777" w:rsidTr="00096D90">
        <w:tc>
          <w:tcPr>
            <w:tcW w:w="3341" w:type="dxa"/>
          </w:tcPr>
          <w:p w14:paraId="4731B869" w14:textId="52EC68CE" w:rsidR="00326DAB" w:rsidRPr="00FC5A88" w:rsidRDefault="00326DAB" w:rsidP="00897D0E">
            <w:pPr>
              <w:rPr>
                <w:rFonts w:cs="Arial"/>
                <w:bCs/>
                <w:highlight w:val="green"/>
              </w:rPr>
            </w:pPr>
            <w:r w:rsidRPr="00FC5A88">
              <w:rPr>
                <w:rFonts w:cs="Arial"/>
                <w:bCs/>
                <w:highlight w:val="green"/>
              </w:rPr>
              <w:t>Dijkversterking Waddenzeedijk Texel</w:t>
            </w:r>
            <w:r w:rsidR="00FC5A88" w:rsidRPr="00FC5A88">
              <w:rPr>
                <w:rFonts w:cs="Arial"/>
                <w:bCs/>
                <w:highlight w:val="green"/>
              </w:rPr>
              <w:t>. Combinatie Tessel</w:t>
            </w:r>
          </w:p>
        </w:tc>
        <w:tc>
          <w:tcPr>
            <w:tcW w:w="4890" w:type="dxa"/>
          </w:tcPr>
          <w:p w14:paraId="597C6417" w14:textId="7316E265" w:rsidR="00326DAB" w:rsidRPr="00FC5A88" w:rsidRDefault="00326DAB" w:rsidP="00014851">
            <w:pPr>
              <w:rPr>
                <w:rFonts w:cs="Arial"/>
                <w:highlight w:val="green"/>
              </w:rPr>
            </w:pPr>
            <w:r w:rsidRPr="00FC5A88">
              <w:rPr>
                <w:rFonts w:cs="Arial"/>
                <w:highlight w:val="green"/>
              </w:rPr>
              <w:t>Zie folder over duurzaamheid, transport beperkt (overnachtingen op eiland) talloze initiatieven.</w:t>
            </w:r>
            <w:r w:rsidR="00FC5A88" w:rsidRPr="00FC5A88">
              <w:rPr>
                <w:rFonts w:cs="Arial"/>
                <w:highlight w:val="green"/>
              </w:rPr>
              <w:t xml:space="preserve">  (folder i map op M schijf)</w:t>
            </w:r>
          </w:p>
        </w:tc>
        <w:tc>
          <w:tcPr>
            <w:tcW w:w="1228" w:type="dxa"/>
          </w:tcPr>
          <w:p w14:paraId="1418BF4B" w14:textId="66764AFB" w:rsidR="00326DAB" w:rsidRPr="00FC5A88" w:rsidRDefault="00326DAB" w:rsidP="00897D0E">
            <w:pPr>
              <w:rPr>
                <w:highlight w:val="green"/>
              </w:rPr>
            </w:pPr>
            <w:r w:rsidRPr="00FC5A88">
              <w:rPr>
                <w:highlight w:val="green"/>
              </w:rPr>
              <w:t>201</w:t>
            </w:r>
            <w:r w:rsidR="00270F96" w:rsidRPr="00FC5A88">
              <w:rPr>
                <w:highlight w:val="green"/>
              </w:rPr>
              <w:t>8-19</w:t>
            </w:r>
          </w:p>
        </w:tc>
        <w:tc>
          <w:tcPr>
            <w:tcW w:w="1295" w:type="dxa"/>
          </w:tcPr>
          <w:p w14:paraId="146F5A2B" w14:textId="7EE057A6" w:rsidR="00326DAB" w:rsidRPr="00FC5A88" w:rsidRDefault="00326DAB" w:rsidP="00897D0E">
            <w:pPr>
              <w:rPr>
                <w:highlight w:val="green"/>
              </w:rPr>
            </w:pPr>
            <w:r w:rsidRPr="00FC5A88">
              <w:rPr>
                <w:highlight w:val="green"/>
              </w:rPr>
              <w:t>2019</w:t>
            </w:r>
          </w:p>
        </w:tc>
      </w:tr>
      <w:tr w:rsidR="00FC5A88" w:rsidRPr="00897D0E" w14:paraId="598F6297" w14:textId="77777777" w:rsidTr="00014851">
        <w:trPr>
          <w:trHeight w:val="457"/>
        </w:trPr>
        <w:tc>
          <w:tcPr>
            <w:tcW w:w="3341" w:type="dxa"/>
          </w:tcPr>
          <w:p w14:paraId="327BA273" w14:textId="32C709A5" w:rsidR="00FC5A88" w:rsidRPr="00FC5A88" w:rsidRDefault="00FC5A88" w:rsidP="00897D0E">
            <w:pPr>
              <w:rPr>
                <w:rFonts w:cs="Arial"/>
                <w:bCs/>
                <w:highlight w:val="green"/>
              </w:rPr>
            </w:pPr>
            <w:r w:rsidRPr="00FC5A88">
              <w:rPr>
                <w:rFonts w:cs="Arial"/>
                <w:bCs/>
                <w:highlight w:val="green"/>
              </w:rPr>
              <w:t xml:space="preserve">Nieuwbouw Nexus Groningen </w:t>
            </w:r>
          </w:p>
        </w:tc>
        <w:tc>
          <w:tcPr>
            <w:tcW w:w="4890" w:type="dxa"/>
          </w:tcPr>
          <w:p w14:paraId="4C13ECFE" w14:textId="7CDE21A1" w:rsidR="00FC5A88" w:rsidRPr="00FC5A88" w:rsidRDefault="00FC5A88" w:rsidP="00096D90">
            <w:pPr>
              <w:rPr>
                <w:rFonts w:cs="Arial"/>
                <w:highlight w:val="green"/>
              </w:rPr>
            </w:pPr>
            <w:r w:rsidRPr="00FC5A88">
              <w:rPr>
                <w:rFonts w:cs="Arial"/>
                <w:highlight w:val="green"/>
              </w:rPr>
              <w:t xml:space="preserve">BREEAM (documenten op M schijf) </w:t>
            </w:r>
          </w:p>
        </w:tc>
        <w:tc>
          <w:tcPr>
            <w:tcW w:w="1228" w:type="dxa"/>
          </w:tcPr>
          <w:p w14:paraId="3377B699" w14:textId="2181584B" w:rsidR="00FC5A88" w:rsidRPr="00FC5A88" w:rsidRDefault="00FC5A88" w:rsidP="00897D0E">
            <w:pPr>
              <w:rPr>
                <w:highlight w:val="green"/>
              </w:rPr>
            </w:pPr>
            <w:r w:rsidRPr="00FC5A88">
              <w:rPr>
                <w:highlight w:val="green"/>
              </w:rPr>
              <w:t>2018</w:t>
            </w:r>
          </w:p>
        </w:tc>
        <w:tc>
          <w:tcPr>
            <w:tcW w:w="1295" w:type="dxa"/>
          </w:tcPr>
          <w:p w14:paraId="12A4DBC2" w14:textId="7A24F083" w:rsidR="00FC5A88" w:rsidRPr="00FC5A88" w:rsidRDefault="00FC5A88" w:rsidP="00897D0E">
            <w:pPr>
              <w:rPr>
                <w:highlight w:val="green"/>
              </w:rPr>
            </w:pPr>
            <w:r w:rsidRPr="00FC5A88">
              <w:rPr>
                <w:highlight w:val="green"/>
              </w:rPr>
              <w:t>2018</w:t>
            </w:r>
          </w:p>
        </w:tc>
      </w:tr>
      <w:tr w:rsidR="00270F96" w:rsidRPr="00897D0E" w14:paraId="5AF32D77" w14:textId="77777777" w:rsidTr="00096D90">
        <w:tc>
          <w:tcPr>
            <w:tcW w:w="3341" w:type="dxa"/>
          </w:tcPr>
          <w:p w14:paraId="65128B3D" w14:textId="61DE6D8C" w:rsidR="00270F96" w:rsidRPr="00FC5A88" w:rsidRDefault="00270F96" w:rsidP="00897D0E">
            <w:pPr>
              <w:rPr>
                <w:rFonts w:cs="Arial"/>
                <w:bCs/>
                <w:highlight w:val="green"/>
              </w:rPr>
            </w:pPr>
            <w:r w:rsidRPr="00FC5A88">
              <w:rPr>
                <w:rFonts w:cs="Arial"/>
                <w:bCs/>
                <w:highlight w:val="green"/>
              </w:rPr>
              <w:t xml:space="preserve">ESL </w:t>
            </w:r>
          </w:p>
        </w:tc>
        <w:tc>
          <w:tcPr>
            <w:tcW w:w="4890" w:type="dxa"/>
          </w:tcPr>
          <w:p w14:paraId="13748F0F" w14:textId="39422170" w:rsidR="00270F96" w:rsidRPr="00FC5A88" w:rsidRDefault="00270F96" w:rsidP="00096D90">
            <w:pPr>
              <w:rPr>
                <w:rFonts w:cs="Arial"/>
                <w:highlight w:val="green"/>
              </w:rPr>
            </w:pPr>
            <w:r w:rsidRPr="00FC5A88">
              <w:rPr>
                <w:rFonts w:cs="Arial"/>
                <w:highlight w:val="green"/>
              </w:rPr>
              <w:t>BREEAM  620570</w:t>
            </w:r>
          </w:p>
        </w:tc>
        <w:tc>
          <w:tcPr>
            <w:tcW w:w="1228" w:type="dxa"/>
          </w:tcPr>
          <w:p w14:paraId="79A0FB80" w14:textId="63275C3E" w:rsidR="00270F96" w:rsidRPr="00FC5A88" w:rsidRDefault="00270F96" w:rsidP="00897D0E">
            <w:pPr>
              <w:rPr>
                <w:highlight w:val="green"/>
              </w:rPr>
            </w:pPr>
            <w:r w:rsidRPr="00FC5A88">
              <w:rPr>
                <w:highlight w:val="green"/>
              </w:rPr>
              <w:t>2018-19</w:t>
            </w:r>
          </w:p>
        </w:tc>
        <w:tc>
          <w:tcPr>
            <w:tcW w:w="1295" w:type="dxa"/>
          </w:tcPr>
          <w:p w14:paraId="2FDD6186" w14:textId="7ED1E350" w:rsidR="00270F96" w:rsidRPr="00FC5A88" w:rsidRDefault="00270F96" w:rsidP="00897D0E">
            <w:pPr>
              <w:rPr>
                <w:highlight w:val="green"/>
              </w:rPr>
            </w:pPr>
            <w:r w:rsidRPr="00FC5A88">
              <w:rPr>
                <w:highlight w:val="green"/>
              </w:rPr>
              <w:t>2019</w:t>
            </w:r>
          </w:p>
        </w:tc>
      </w:tr>
      <w:tr w:rsidR="00270F96" w:rsidRPr="00897D0E" w14:paraId="3C7B50FA" w14:textId="77777777" w:rsidTr="00014851">
        <w:trPr>
          <w:trHeight w:val="425"/>
        </w:trPr>
        <w:tc>
          <w:tcPr>
            <w:tcW w:w="3341" w:type="dxa"/>
          </w:tcPr>
          <w:p w14:paraId="5839B6B3" w14:textId="2D1D6ED3" w:rsidR="00270F96" w:rsidRPr="00FC5A88" w:rsidRDefault="00270F96" w:rsidP="00897D0E">
            <w:pPr>
              <w:rPr>
                <w:rFonts w:cs="Arial"/>
                <w:bCs/>
                <w:highlight w:val="green"/>
              </w:rPr>
            </w:pPr>
            <w:r w:rsidRPr="00FC5A88">
              <w:rPr>
                <w:rFonts w:cs="Arial"/>
                <w:bCs/>
                <w:highlight w:val="green"/>
              </w:rPr>
              <w:t xml:space="preserve">Studentenhuisvestiging </w:t>
            </w:r>
          </w:p>
        </w:tc>
        <w:tc>
          <w:tcPr>
            <w:tcW w:w="4890" w:type="dxa"/>
          </w:tcPr>
          <w:p w14:paraId="3922DC40" w14:textId="190C5A3F" w:rsidR="00270F96" w:rsidRPr="00FC5A88" w:rsidRDefault="00270F96" w:rsidP="00096D90">
            <w:pPr>
              <w:rPr>
                <w:rFonts w:cs="Arial"/>
                <w:highlight w:val="green"/>
              </w:rPr>
            </w:pPr>
            <w:r w:rsidRPr="00FC5A88">
              <w:rPr>
                <w:rFonts w:cs="Arial"/>
                <w:highlight w:val="green"/>
              </w:rPr>
              <w:t>BREEAM 641080</w:t>
            </w:r>
            <w:r w:rsidR="0030600C">
              <w:rPr>
                <w:rFonts w:cs="Arial"/>
                <w:highlight w:val="green"/>
              </w:rPr>
              <w:t xml:space="preserve"> blok C</w:t>
            </w:r>
          </w:p>
        </w:tc>
        <w:tc>
          <w:tcPr>
            <w:tcW w:w="1228" w:type="dxa"/>
          </w:tcPr>
          <w:p w14:paraId="09685A52" w14:textId="2E31B5C6" w:rsidR="00270F96" w:rsidRPr="00FC5A88" w:rsidRDefault="00270F96" w:rsidP="00897D0E">
            <w:pPr>
              <w:rPr>
                <w:highlight w:val="green"/>
              </w:rPr>
            </w:pPr>
            <w:r w:rsidRPr="00FC5A88">
              <w:rPr>
                <w:highlight w:val="green"/>
              </w:rPr>
              <w:t>201</w:t>
            </w:r>
            <w:r w:rsidR="00986833" w:rsidRPr="00FC5A88">
              <w:rPr>
                <w:highlight w:val="green"/>
              </w:rPr>
              <w:t>8</w:t>
            </w:r>
          </w:p>
        </w:tc>
        <w:tc>
          <w:tcPr>
            <w:tcW w:w="1295" w:type="dxa"/>
          </w:tcPr>
          <w:p w14:paraId="035DB1D1" w14:textId="4BC0A9E2" w:rsidR="00270F96" w:rsidRPr="00FC5A88" w:rsidRDefault="00270F96" w:rsidP="00897D0E">
            <w:pPr>
              <w:rPr>
                <w:highlight w:val="green"/>
              </w:rPr>
            </w:pPr>
            <w:r w:rsidRPr="00FC5A88">
              <w:rPr>
                <w:highlight w:val="green"/>
              </w:rPr>
              <w:t>2019</w:t>
            </w:r>
          </w:p>
        </w:tc>
      </w:tr>
      <w:tr w:rsidR="00FC5A88" w:rsidRPr="00897D0E" w14:paraId="71D8E015" w14:textId="77777777" w:rsidTr="00096D90">
        <w:tc>
          <w:tcPr>
            <w:tcW w:w="3341" w:type="dxa"/>
          </w:tcPr>
          <w:p w14:paraId="454772F4" w14:textId="605E45EC" w:rsidR="00FC5A88" w:rsidRPr="00FC5A88" w:rsidRDefault="00FC5A88" w:rsidP="00897D0E">
            <w:pPr>
              <w:rPr>
                <w:rFonts w:cs="Arial"/>
                <w:bCs/>
                <w:highlight w:val="green"/>
              </w:rPr>
            </w:pPr>
            <w:proofErr w:type="spellStart"/>
            <w:r w:rsidRPr="00FC5A88">
              <w:rPr>
                <w:rFonts w:cs="Arial"/>
                <w:bCs/>
                <w:highlight w:val="green"/>
              </w:rPr>
              <w:t>Leeghwatersluis</w:t>
            </w:r>
            <w:proofErr w:type="spellEnd"/>
            <w:r w:rsidRPr="00FC5A88">
              <w:rPr>
                <w:rFonts w:cs="Arial"/>
                <w:bCs/>
                <w:highlight w:val="green"/>
              </w:rPr>
              <w:t xml:space="preserve"> Almere </w:t>
            </w:r>
          </w:p>
        </w:tc>
        <w:tc>
          <w:tcPr>
            <w:tcW w:w="4890" w:type="dxa"/>
          </w:tcPr>
          <w:p w14:paraId="6111D6BA" w14:textId="1BAD5769" w:rsidR="00FC5A88" w:rsidRPr="00FC5A88" w:rsidRDefault="00FC5A88" w:rsidP="00096D90">
            <w:pPr>
              <w:rPr>
                <w:rFonts w:cs="Arial"/>
                <w:highlight w:val="green"/>
              </w:rPr>
            </w:pPr>
            <w:r w:rsidRPr="00FC5A88">
              <w:rPr>
                <w:rFonts w:cs="Arial"/>
                <w:highlight w:val="green"/>
              </w:rPr>
              <w:t xml:space="preserve">(PDF in map op M schijf) </w:t>
            </w:r>
          </w:p>
        </w:tc>
        <w:tc>
          <w:tcPr>
            <w:tcW w:w="1228" w:type="dxa"/>
          </w:tcPr>
          <w:p w14:paraId="0467807B" w14:textId="63FF2777" w:rsidR="00FC5A88" w:rsidRPr="00FC5A88" w:rsidRDefault="00FC5A88" w:rsidP="00897D0E">
            <w:pPr>
              <w:rPr>
                <w:highlight w:val="green"/>
              </w:rPr>
            </w:pPr>
            <w:r w:rsidRPr="00FC5A88">
              <w:rPr>
                <w:highlight w:val="green"/>
              </w:rPr>
              <w:t>2019</w:t>
            </w:r>
          </w:p>
        </w:tc>
        <w:tc>
          <w:tcPr>
            <w:tcW w:w="1295" w:type="dxa"/>
          </w:tcPr>
          <w:p w14:paraId="11B8992C" w14:textId="4E99F5A4" w:rsidR="00FC5A88" w:rsidRPr="00FC5A88" w:rsidRDefault="00FC5A88" w:rsidP="00897D0E">
            <w:pPr>
              <w:rPr>
                <w:highlight w:val="green"/>
              </w:rPr>
            </w:pPr>
            <w:r w:rsidRPr="00FC5A88">
              <w:rPr>
                <w:highlight w:val="green"/>
              </w:rPr>
              <w:t>2019</w:t>
            </w:r>
          </w:p>
        </w:tc>
      </w:tr>
      <w:tr w:rsidR="00C45756" w:rsidRPr="00897D0E" w14:paraId="0D5F586F" w14:textId="77777777" w:rsidTr="00096D90">
        <w:tc>
          <w:tcPr>
            <w:tcW w:w="3341" w:type="dxa"/>
          </w:tcPr>
          <w:p w14:paraId="240D1EF9" w14:textId="1DD0518C" w:rsidR="00C45756" w:rsidRPr="00FC5A88" w:rsidRDefault="00C45756" w:rsidP="00897D0E">
            <w:pPr>
              <w:rPr>
                <w:rFonts w:cs="Arial"/>
                <w:bCs/>
                <w:highlight w:val="green"/>
              </w:rPr>
            </w:pPr>
            <w:r>
              <w:rPr>
                <w:rFonts w:cs="Arial"/>
                <w:bCs/>
                <w:highlight w:val="green"/>
              </w:rPr>
              <w:t>Verbouwing kantoorpand Sneek</w:t>
            </w:r>
          </w:p>
        </w:tc>
        <w:tc>
          <w:tcPr>
            <w:tcW w:w="4890" w:type="dxa"/>
          </w:tcPr>
          <w:p w14:paraId="2669F840" w14:textId="08E592BF" w:rsidR="00C45756" w:rsidRPr="00FC5A88" w:rsidRDefault="00C45756" w:rsidP="00096D90">
            <w:pPr>
              <w:rPr>
                <w:rFonts w:cs="Arial"/>
                <w:highlight w:val="green"/>
              </w:rPr>
            </w:pPr>
            <w:r>
              <w:rPr>
                <w:rFonts w:cs="Arial"/>
                <w:highlight w:val="green"/>
              </w:rPr>
              <w:t>Zonnepanelen</w:t>
            </w:r>
          </w:p>
        </w:tc>
        <w:tc>
          <w:tcPr>
            <w:tcW w:w="1228" w:type="dxa"/>
          </w:tcPr>
          <w:p w14:paraId="4A6565CC" w14:textId="5BD53CAD" w:rsidR="00C45756" w:rsidRPr="00FC5A88" w:rsidRDefault="00C45756" w:rsidP="00897D0E">
            <w:pPr>
              <w:rPr>
                <w:highlight w:val="green"/>
              </w:rPr>
            </w:pPr>
            <w:r>
              <w:rPr>
                <w:highlight w:val="green"/>
              </w:rPr>
              <w:t>2019</w:t>
            </w:r>
          </w:p>
        </w:tc>
        <w:tc>
          <w:tcPr>
            <w:tcW w:w="1295" w:type="dxa"/>
          </w:tcPr>
          <w:p w14:paraId="2EFF25F1" w14:textId="1E85AA5E" w:rsidR="00C45756" w:rsidRPr="00FC5A88" w:rsidRDefault="00C45756" w:rsidP="00897D0E">
            <w:pPr>
              <w:rPr>
                <w:highlight w:val="green"/>
              </w:rPr>
            </w:pPr>
            <w:r>
              <w:rPr>
                <w:highlight w:val="green"/>
              </w:rPr>
              <w:t>2020</w:t>
            </w:r>
          </w:p>
        </w:tc>
      </w:tr>
      <w:tr w:rsidR="004538DF" w:rsidRPr="00897D0E" w14:paraId="731D6DBE" w14:textId="77777777" w:rsidTr="00096D90">
        <w:tc>
          <w:tcPr>
            <w:tcW w:w="3341" w:type="dxa"/>
          </w:tcPr>
          <w:p w14:paraId="2B619E93" w14:textId="4B081453" w:rsidR="004538DF" w:rsidRDefault="004538DF" w:rsidP="00897D0E">
            <w:pPr>
              <w:rPr>
                <w:rFonts w:cs="Arial"/>
                <w:bCs/>
                <w:highlight w:val="green"/>
              </w:rPr>
            </w:pPr>
            <w:r>
              <w:rPr>
                <w:rFonts w:cs="Arial"/>
                <w:bCs/>
                <w:highlight w:val="green"/>
              </w:rPr>
              <w:t xml:space="preserve">Texel dijkverzwaring </w:t>
            </w:r>
          </w:p>
        </w:tc>
        <w:tc>
          <w:tcPr>
            <w:tcW w:w="4890" w:type="dxa"/>
          </w:tcPr>
          <w:p w14:paraId="5B0D3AA7" w14:textId="326464A9" w:rsidR="004538DF" w:rsidRDefault="004538DF" w:rsidP="00096D90">
            <w:pPr>
              <w:rPr>
                <w:rFonts w:cs="Arial"/>
                <w:highlight w:val="green"/>
              </w:rPr>
            </w:pPr>
            <w:r>
              <w:rPr>
                <w:rFonts w:cs="Arial"/>
                <w:highlight w:val="green"/>
              </w:rPr>
              <w:t xml:space="preserve">Overnachten op het eiland (Bosma) </w:t>
            </w:r>
          </w:p>
        </w:tc>
        <w:tc>
          <w:tcPr>
            <w:tcW w:w="1228" w:type="dxa"/>
          </w:tcPr>
          <w:p w14:paraId="258FFCED" w14:textId="7F9C2338" w:rsidR="004538DF" w:rsidRDefault="004538DF" w:rsidP="00897D0E">
            <w:pPr>
              <w:rPr>
                <w:highlight w:val="green"/>
              </w:rPr>
            </w:pPr>
            <w:r>
              <w:rPr>
                <w:highlight w:val="green"/>
              </w:rPr>
              <w:t>2019</w:t>
            </w:r>
          </w:p>
        </w:tc>
        <w:tc>
          <w:tcPr>
            <w:tcW w:w="1295" w:type="dxa"/>
          </w:tcPr>
          <w:p w14:paraId="1FE6C4ED" w14:textId="2400164E" w:rsidR="004538DF" w:rsidRDefault="004538DF" w:rsidP="00897D0E">
            <w:pPr>
              <w:rPr>
                <w:highlight w:val="green"/>
              </w:rPr>
            </w:pPr>
            <w:r>
              <w:rPr>
                <w:highlight w:val="green"/>
              </w:rPr>
              <w:t>2020</w:t>
            </w:r>
          </w:p>
        </w:tc>
      </w:tr>
      <w:tr w:rsidR="004538DF" w:rsidRPr="00897D0E" w14:paraId="15C5F14F" w14:textId="77777777" w:rsidTr="00096D90">
        <w:tc>
          <w:tcPr>
            <w:tcW w:w="3341" w:type="dxa"/>
          </w:tcPr>
          <w:p w14:paraId="46AD3103" w14:textId="65C70F61" w:rsidR="004538DF" w:rsidRDefault="004538DF" w:rsidP="00897D0E">
            <w:pPr>
              <w:rPr>
                <w:rFonts w:cs="Arial"/>
                <w:bCs/>
                <w:highlight w:val="green"/>
              </w:rPr>
            </w:pPr>
            <w:r>
              <w:rPr>
                <w:rFonts w:cs="Arial"/>
                <w:bCs/>
                <w:highlight w:val="green"/>
              </w:rPr>
              <w:t xml:space="preserve">Gemaal Monnickendam </w:t>
            </w:r>
          </w:p>
        </w:tc>
        <w:tc>
          <w:tcPr>
            <w:tcW w:w="4890" w:type="dxa"/>
          </w:tcPr>
          <w:p w14:paraId="7D3E1B6D" w14:textId="226736A3" w:rsidR="004538DF" w:rsidRDefault="0084610E" w:rsidP="00096D90">
            <w:pPr>
              <w:rPr>
                <w:rFonts w:cs="Arial"/>
                <w:highlight w:val="green"/>
              </w:rPr>
            </w:pPr>
            <w:r>
              <w:rPr>
                <w:rFonts w:cs="Arial"/>
                <w:highlight w:val="green"/>
              </w:rPr>
              <w:t xml:space="preserve">Gunningsvoordeel project, zie onderbouwing. </w:t>
            </w:r>
          </w:p>
        </w:tc>
        <w:tc>
          <w:tcPr>
            <w:tcW w:w="1228" w:type="dxa"/>
          </w:tcPr>
          <w:p w14:paraId="52AF0E8C" w14:textId="6CA7BDDD" w:rsidR="004538DF" w:rsidRDefault="0084610E" w:rsidP="00897D0E">
            <w:pPr>
              <w:rPr>
                <w:highlight w:val="green"/>
              </w:rPr>
            </w:pPr>
            <w:r>
              <w:rPr>
                <w:highlight w:val="green"/>
              </w:rPr>
              <w:t>2019</w:t>
            </w:r>
          </w:p>
        </w:tc>
        <w:tc>
          <w:tcPr>
            <w:tcW w:w="1295" w:type="dxa"/>
          </w:tcPr>
          <w:p w14:paraId="20CDE48E" w14:textId="58373BCD" w:rsidR="004538DF" w:rsidRDefault="0084610E" w:rsidP="00B56C46">
            <w:pPr>
              <w:rPr>
                <w:highlight w:val="green"/>
              </w:rPr>
            </w:pPr>
            <w:r>
              <w:rPr>
                <w:highlight w:val="green"/>
              </w:rPr>
              <w:t>202</w:t>
            </w:r>
            <w:r w:rsidR="00B56C46">
              <w:rPr>
                <w:highlight w:val="green"/>
              </w:rPr>
              <w:t>2</w:t>
            </w:r>
          </w:p>
        </w:tc>
      </w:tr>
      <w:tr w:rsidR="00521A36" w:rsidRPr="00897D0E" w14:paraId="0C71122B" w14:textId="77777777" w:rsidTr="00096D90">
        <w:tc>
          <w:tcPr>
            <w:tcW w:w="3341" w:type="dxa"/>
          </w:tcPr>
          <w:p w14:paraId="0C5805AC" w14:textId="68D2B7F0" w:rsidR="00521A36" w:rsidRDefault="00521A36" w:rsidP="00897D0E">
            <w:pPr>
              <w:rPr>
                <w:rFonts w:cs="Arial"/>
                <w:bCs/>
                <w:highlight w:val="green"/>
              </w:rPr>
            </w:pPr>
            <w:r>
              <w:rPr>
                <w:rFonts w:cs="Arial"/>
                <w:bCs/>
                <w:highlight w:val="green"/>
              </w:rPr>
              <w:t>Politiebureau Apeldoorn</w:t>
            </w:r>
          </w:p>
        </w:tc>
        <w:tc>
          <w:tcPr>
            <w:tcW w:w="4890" w:type="dxa"/>
          </w:tcPr>
          <w:p w14:paraId="27DE3F0C" w14:textId="76E7547E" w:rsidR="00521A36" w:rsidRDefault="00521A36" w:rsidP="00096D90">
            <w:pPr>
              <w:rPr>
                <w:rFonts w:cs="Arial"/>
                <w:highlight w:val="green"/>
              </w:rPr>
            </w:pPr>
            <w:r>
              <w:rPr>
                <w:rFonts w:cs="Arial"/>
                <w:highlight w:val="green"/>
              </w:rPr>
              <w:t xml:space="preserve">Zoeken naar installateur dichtbij en apparatuur die weinig verbruikt. </w:t>
            </w:r>
          </w:p>
        </w:tc>
        <w:tc>
          <w:tcPr>
            <w:tcW w:w="1228" w:type="dxa"/>
          </w:tcPr>
          <w:p w14:paraId="1425859B" w14:textId="23A14B9A" w:rsidR="00521A36" w:rsidRDefault="00521A36" w:rsidP="00897D0E">
            <w:pPr>
              <w:rPr>
                <w:highlight w:val="green"/>
              </w:rPr>
            </w:pPr>
            <w:r>
              <w:rPr>
                <w:highlight w:val="green"/>
              </w:rPr>
              <w:t>2020</w:t>
            </w:r>
          </w:p>
        </w:tc>
        <w:tc>
          <w:tcPr>
            <w:tcW w:w="1295" w:type="dxa"/>
          </w:tcPr>
          <w:p w14:paraId="7E834167" w14:textId="3984541E" w:rsidR="00521A36" w:rsidRDefault="00521A36" w:rsidP="00897D0E">
            <w:pPr>
              <w:rPr>
                <w:highlight w:val="green"/>
              </w:rPr>
            </w:pPr>
            <w:r>
              <w:rPr>
                <w:highlight w:val="green"/>
              </w:rPr>
              <w:t>2022</w:t>
            </w:r>
          </w:p>
        </w:tc>
      </w:tr>
    </w:tbl>
    <w:p w14:paraId="63921700" w14:textId="550A710B" w:rsidR="00897D0E" w:rsidRDefault="00270F96" w:rsidP="00897D0E">
      <w:r>
        <w:lastRenderedPageBreak/>
        <w:tab/>
      </w:r>
    </w:p>
    <w:p w14:paraId="33EDCA87" w14:textId="4892EE62" w:rsidR="008966FE" w:rsidRPr="008966FE" w:rsidRDefault="008966FE" w:rsidP="00897D0E">
      <w:pPr>
        <w:rPr>
          <w:b/>
        </w:rPr>
      </w:pPr>
      <w:r w:rsidRPr="008966FE">
        <w:rPr>
          <w:b/>
        </w:rPr>
        <w:t>Reductiemaatregelen scope III</w:t>
      </w:r>
      <w:r w:rsidR="00B53777">
        <w:rPr>
          <w:b/>
        </w:rPr>
        <w:t xml:space="preserve"> binnen projecten</w:t>
      </w:r>
    </w:p>
    <w:p w14:paraId="337F431F" w14:textId="77777777" w:rsidR="00BB28F0" w:rsidRDefault="00BB28F0" w:rsidP="00897D0E"/>
    <w:p w14:paraId="100A6765" w14:textId="77777777" w:rsidR="008206EE" w:rsidRDefault="008206EE" w:rsidP="00897D0E"/>
    <w:tbl>
      <w:tblPr>
        <w:tblpPr w:leftFromText="141" w:rightFromText="141" w:vertAnchor="text" w:horzAnchor="margin" w:tblpY="17"/>
        <w:tblW w:w="101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00"/>
        <w:gridCol w:w="1507"/>
        <w:gridCol w:w="1360"/>
        <w:gridCol w:w="1172"/>
        <w:gridCol w:w="886"/>
        <w:gridCol w:w="1309"/>
      </w:tblGrid>
      <w:tr w:rsidR="008206EE" w:rsidRPr="00F332A0" w14:paraId="5C31E279" w14:textId="77777777" w:rsidTr="008966FE">
        <w:trPr>
          <w:trHeight w:val="324"/>
        </w:trPr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017E7B58" w14:textId="77777777" w:rsidR="008206EE" w:rsidRPr="00F332A0" w:rsidRDefault="008206EE" w:rsidP="008206EE">
            <w:pPr>
              <w:spacing w:line="240" w:lineRule="auto"/>
              <w:rPr>
                <w:rFonts w:asciiTheme="minorHAnsi" w:hAnsiTheme="minorHAnsi" w:cs="Arial"/>
                <w:color w:val="000000"/>
              </w:rPr>
            </w:pPr>
            <w:r w:rsidRPr="00F332A0">
              <w:rPr>
                <w:rFonts w:asciiTheme="minorHAnsi" w:hAnsiTheme="minorHAnsi" w:cs="Arial"/>
                <w:color w:val="000000"/>
              </w:rPr>
              <w:t> </w:t>
            </w:r>
          </w:p>
        </w:tc>
        <w:tc>
          <w:tcPr>
            <w:tcW w:w="15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6C4E9849" w14:textId="77777777" w:rsidR="008206EE" w:rsidRPr="00F332A0" w:rsidRDefault="008206EE" w:rsidP="008206EE">
            <w:pPr>
              <w:spacing w:line="240" w:lineRule="auto"/>
              <w:rPr>
                <w:rFonts w:asciiTheme="minorHAnsi" w:hAnsiTheme="minorHAnsi" w:cs="Arial"/>
                <w:color w:val="000000"/>
              </w:rPr>
            </w:pPr>
            <w:r w:rsidRPr="00F332A0">
              <w:rPr>
                <w:rFonts w:asciiTheme="minorHAnsi" w:hAnsiTheme="minorHAnsi" w:cs="Arial"/>
                <w:color w:val="000000"/>
              </w:rPr>
              <w:t> </w:t>
            </w:r>
          </w:p>
        </w:tc>
        <w:tc>
          <w:tcPr>
            <w:tcW w:w="1360" w:type="dxa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000000" w:fill="DDEBF7"/>
            <w:vAlign w:val="bottom"/>
          </w:tcPr>
          <w:p w14:paraId="1E352701" w14:textId="08C66BC3" w:rsidR="008206EE" w:rsidRPr="00F332A0" w:rsidRDefault="008206EE" w:rsidP="008206EE">
            <w:pPr>
              <w:spacing w:line="240" w:lineRule="auto"/>
              <w:jc w:val="center"/>
              <w:rPr>
                <w:rFonts w:asciiTheme="minorHAnsi" w:hAnsiTheme="minorHAnsi" w:cs="Arial"/>
                <w:b/>
                <w:bCs/>
                <w:color w:val="000000"/>
              </w:rPr>
            </w:pPr>
          </w:p>
        </w:tc>
        <w:tc>
          <w:tcPr>
            <w:tcW w:w="1172" w:type="dxa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000000" w:fill="DDEBF7"/>
            <w:vAlign w:val="bottom"/>
          </w:tcPr>
          <w:p w14:paraId="78260164" w14:textId="5B9F4928" w:rsidR="008206EE" w:rsidRPr="00F332A0" w:rsidRDefault="008206EE" w:rsidP="008206EE">
            <w:pPr>
              <w:spacing w:line="240" w:lineRule="auto"/>
              <w:jc w:val="center"/>
              <w:rPr>
                <w:rFonts w:asciiTheme="minorHAnsi" w:hAnsiTheme="minorHAnsi" w:cs="Arial"/>
                <w:b/>
                <w:bCs/>
                <w:color w:val="000000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DEBF7"/>
            <w:vAlign w:val="bottom"/>
            <w:hideMark/>
          </w:tcPr>
          <w:p w14:paraId="651043B9" w14:textId="77777777" w:rsidR="008206EE" w:rsidRPr="00F332A0" w:rsidRDefault="008206EE" w:rsidP="008206EE">
            <w:pPr>
              <w:spacing w:line="240" w:lineRule="auto"/>
              <w:jc w:val="center"/>
              <w:rPr>
                <w:rFonts w:asciiTheme="minorHAnsi" w:hAnsiTheme="minorHAnsi" w:cs="Arial"/>
                <w:b/>
                <w:bCs/>
                <w:color w:val="000000"/>
              </w:rPr>
            </w:pPr>
          </w:p>
        </w:tc>
        <w:tc>
          <w:tcPr>
            <w:tcW w:w="1309" w:type="dxa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DDEBF7"/>
            <w:vAlign w:val="bottom"/>
            <w:hideMark/>
          </w:tcPr>
          <w:p w14:paraId="3C030DB6" w14:textId="77777777" w:rsidR="008206EE" w:rsidRPr="00F332A0" w:rsidRDefault="008206EE" w:rsidP="008206EE">
            <w:pPr>
              <w:spacing w:line="240" w:lineRule="auto"/>
              <w:jc w:val="center"/>
              <w:rPr>
                <w:rFonts w:asciiTheme="minorHAnsi" w:hAnsiTheme="minorHAnsi" w:cs="Arial"/>
                <w:b/>
                <w:bCs/>
                <w:color w:val="000000"/>
              </w:rPr>
            </w:pPr>
            <w:r w:rsidRPr="00F332A0">
              <w:rPr>
                <w:rFonts w:asciiTheme="minorHAnsi" w:hAnsiTheme="minorHAnsi" w:cs="Arial"/>
                <w:b/>
                <w:bCs/>
                <w:color w:val="000000"/>
              </w:rPr>
              <w:t>Uitvoerdatum</w:t>
            </w:r>
          </w:p>
        </w:tc>
      </w:tr>
      <w:tr w:rsidR="008206EE" w:rsidRPr="00F332A0" w14:paraId="38DD4CD6" w14:textId="77777777" w:rsidTr="008966FE">
        <w:trPr>
          <w:trHeight w:val="341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DDEBF7"/>
            <w:noWrap/>
            <w:vAlign w:val="bottom"/>
            <w:hideMark/>
          </w:tcPr>
          <w:p w14:paraId="00CA1041" w14:textId="77777777" w:rsidR="008206EE" w:rsidRPr="00F332A0" w:rsidRDefault="008206EE" w:rsidP="008206EE">
            <w:pPr>
              <w:spacing w:line="240" w:lineRule="auto"/>
              <w:rPr>
                <w:rFonts w:asciiTheme="minorHAnsi" w:hAnsiTheme="minorHAnsi" w:cs="Arial"/>
                <w:b/>
                <w:bCs/>
                <w:color w:val="000000"/>
              </w:rPr>
            </w:pPr>
            <w:r w:rsidRPr="00F332A0">
              <w:rPr>
                <w:rFonts w:asciiTheme="minorHAnsi" w:hAnsiTheme="minorHAnsi" w:cs="Arial"/>
                <w:b/>
                <w:bCs/>
                <w:color w:val="000000"/>
              </w:rPr>
              <w:t>Reductiemaatregel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DEBF7"/>
            <w:noWrap/>
            <w:vAlign w:val="bottom"/>
            <w:hideMark/>
          </w:tcPr>
          <w:p w14:paraId="62DE4E59" w14:textId="77777777" w:rsidR="008206EE" w:rsidRPr="00F332A0" w:rsidRDefault="008206EE" w:rsidP="008206EE">
            <w:pPr>
              <w:spacing w:line="240" w:lineRule="auto"/>
              <w:rPr>
                <w:rFonts w:asciiTheme="minorHAnsi" w:hAnsiTheme="minorHAnsi" w:cs="Arial"/>
                <w:b/>
                <w:bCs/>
                <w:color w:val="000000"/>
              </w:rPr>
            </w:pPr>
            <w:r w:rsidRPr="00F332A0">
              <w:rPr>
                <w:rFonts w:asciiTheme="minorHAnsi" w:hAnsiTheme="minorHAnsi" w:cs="Arial"/>
                <w:b/>
                <w:bCs/>
                <w:color w:val="000000"/>
              </w:rPr>
              <w:t>Emissiestroom</w:t>
            </w:r>
          </w:p>
        </w:tc>
        <w:tc>
          <w:tcPr>
            <w:tcW w:w="136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</w:tcPr>
          <w:p w14:paraId="0570AA24" w14:textId="77777777" w:rsidR="008206EE" w:rsidRPr="00F332A0" w:rsidRDefault="008206EE" w:rsidP="008206EE">
            <w:pPr>
              <w:spacing w:line="240" w:lineRule="auto"/>
              <w:rPr>
                <w:rFonts w:asciiTheme="minorHAnsi" w:hAnsiTheme="minorHAnsi" w:cs="Arial"/>
                <w:b/>
                <w:bCs/>
                <w:color w:val="000000"/>
              </w:rPr>
            </w:pPr>
          </w:p>
        </w:tc>
        <w:tc>
          <w:tcPr>
            <w:tcW w:w="1172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</w:tcPr>
          <w:p w14:paraId="4E3BE50B" w14:textId="77777777" w:rsidR="008206EE" w:rsidRPr="00F332A0" w:rsidRDefault="008206EE" w:rsidP="008206EE">
            <w:pPr>
              <w:spacing w:line="240" w:lineRule="auto"/>
              <w:rPr>
                <w:rFonts w:asciiTheme="minorHAnsi" w:hAnsiTheme="minorHAnsi" w:cs="Arial"/>
                <w:b/>
                <w:bCs/>
                <w:color w:val="000000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DEBF7"/>
            <w:vAlign w:val="bottom"/>
            <w:hideMark/>
          </w:tcPr>
          <w:p w14:paraId="6ACEB926" w14:textId="77777777" w:rsidR="008206EE" w:rsidRPr="00F332A0" w:rsidRDefault="008206EE" w:rsidP="008206EE">
            <w:pPr>
              <w:spacing w:line="240" w:lineRule="auto"/>
              <w:jc w:val="center"/>
              <w:rPr>
                <w:rFonts w:asciiTheme="minorHAnsi" w:hAnsiTheme="minorHAnsi" w:cs="Arial"/>
                <w:b/>
                <w:bCs/>
                <w:color w:val="000000"/>
              </w:rPr>
            </w:pPr>
            <w:r w:rsidRPr="00F332A0">
              <w:rPr>
                <w:rFonts w:asciiTheme="minorHAnsi" w:hAnsiTheme="minorHAnsi" w:cs="Arial"/>
                <w:b/>
                <w:bCs/>
                <w:color w:val="000000"/>
              </w:rPr>
              <w:t>Type actie</w:t>
            </w:r>
          </w:p>
        </w:tc>
        <w:tc>
          <w:tcPr>
            <w:tcW w:w="1309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7A1E510" w14:textId="77777777" w:rsidR="008206EE" w:rsidRPr="00F332A0" w:rsidRDefault="008206EE" w:rsidP="008206EE">
            <w:pPr>
              <w:spacing w:line="240" w:lineRule="auto"/>
              <w:rPr>
                <w:rFonts w:asciiTheme="minorHAnsi" w:hAnsiTheme="minorHAnsi" w:cs="Arial"/>
                <w:b/>
                <w:bCs/>
                <w:color w:val="000000"/>
              </w:rPr>
            </w:pPr>
          </w:p>
        </w:tc>
      </w:tr>
      <w:tr w:rsidR="008206EE" w:rsidRPr="00F332A0" w14:paraId="335F7CC1" w14:textId="77777777" w:rsidTr="008206EE">
        <w:trPr>
          <w:trHeight w:val="324"/>
        </w:trPr>
        <w:tc>
          <w:tcPr>
            <w:tcW w:w="39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D98629" w14:textId="77777777" w:rsidR="008206EE" w:rsidRPr="00F332A0" w:rsidRDefault="008206EE" w:rsidP="008206EE">
            <w:pPr>
              <w:spacing w:line="240" w:lineRule="auto"/>
              <w:rPr>
                <w:rFonts w:asciiTheme="minorHAnsi" w:hAnsiTheme="minorHAnsi" w:cs="Arial"/>
                <w:b/>
                <w:color w:val="000000"/>
              </w:rPr>
            </w:pPr>
            <w:r w:rsidRPr="00F332A0">
              <w:rPr>
                <w:rFonts w:asciiTheme="minorHAnsi" w:hAnsiTheme="minorHAnsi" w:cs="Arial"/>
                <w:b/>
                <w:color w:val="000000"/>
              </w:rPr>
              <w:t>Scope 1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FC9342" w14:textId="77777777" w:rsidR="008206EE" w:rsidRPr="00F332A0" w:rsidRDefault="008206EE" w:rsidP="008206EE">
            <w:pPr>
              <w:spacing w:line="240" w:lineRule="auto"/>
              <w:rPr>
                <w:rFonts w:asciiTheme="minorHAnsi" w:hAnsiTheme="minorHAnsi" w:cs="Arial"/>
                <w:color w:val="00000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AA25F0" w14:textId="77777777" w:rsidR="008206EE" w:rsidRPr="00F332A0" w:rsidRDefault="008206EE" w:rsidP="008206EE">
            <w:pPr>
              <w:spacing w:line="240" w:lineRule="auto"/>
              <w:jc w:val="right"/>
              <w:rPr>
                <w:rFonts w:asciiTheme="minorHAnsi" w:hAnsiTheme="minorHAnsi" w:cs="Arial"/>
                <w:color w:val="000000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7E55A8" w14:textId="77777777" w:rsidR="008206EE" w:rsidRPr="00F332A0" w:rsidRDefault="008206EE" w:rsidP="008206EE">
            <w:pPr>
              <w:spacing w:line="240" w:lineRule="auto"/>
              <w:jc w:val="right"/>
              <w:rPr>
                <w:rFonts w:asciiTheme="minorHAnsi" w:hAnsiTheme="minorHAnsi" w:cs="Arial"/>
                <w:color w:val="000000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A8F667" w14:textId="77777777" w:rsidR="008206EE" w:rsidRPr="00F332A0" w:rsidRDefault="008206EE" w:rsidP="008206EE">
            <w:pPr>
              <w:spacing w:line="240" w:lineRule="auto"/>
              <w:jc w:val="center"/>
              <w:rPr>
                <w:rFonts w:asciiTheme="minorHAnsi" w:hAnsiTheme="minorHAnsi" w:cs="Arial"/>
                <w:color w:val="000000"/>
              </w:rPr>
            </w:pP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01CE97" w14:textId="77777777" w:rsidR="008206EE" w:rsidRPr="00F332A0" w:rsidRDefault="008206EE" w:rsidP="008206EE">
            <w:pPr>
              <w:spacing w:line="240" w:lineRule="auto"/>
              <w:jc w:val="center"/>
              <w:rPr>
                <w:rFonts w:asciiTheme="minorHAnsi" w:hAnsiTheme="minorHAnsi" w:cs="Arial"/>
                <w:color w:val="000000"/>
              </w:rPr>
            </w:pPr>
          </w:p>
        </w:tc>
      </w:tr>
      <w:tr w:rsidR="008206EE" w:rsidRPr="00F332A0" w14:paraId="772FA561" w14:textId="77777777" w:rsidTr="008966FE">
        <w:trPr>
          <w:trHeight w:val="324"/>
        </w:trPr>
        <w:tc>
          <w:tcPr>
            <w:tcW w:w="39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1C25D" w14:textId="0CD95AE5" w:rsidR="008206EE" w:rsidRPr="00F332A0" w:rsidRDefault="00B53777" w:rsidP="008206EE">
            <w:pPr>
              <w:spacing w:line="240" w:lineRule="auto"/>
              <w:rPr>
                <w:rFonts w:asciiTheme="minorHAnsi" w:hAnsiTheme="minorHAnsi" w:cs="Arial"/>
                <w:color w:val="000000"/>
              </w:rPr>
            </w:pPr>
            <w:r>
              <w:rPr>
                <w:rFonts w:asciiTheme="minorHAnsi" w:hAnsiTheme="minorHAnsi" w:cs="Arial"/>
                <w:b/>
                <w:color w:val="000000"/>
              </w:rPr>
              <w:t xml:space="preserve">Maatregel </w:t>
            </w:r>
            <w:r w:rsidR="008966FE" w:rsidRPr="008966FE">
              <w:rPr>
                <w:rFonts w:asciiTheme="minorHAnsi" w:hAnsiTheme="minorHAnsi" w:cs="Arial"/>
                <w:b/>
                <w:color w:val="000000"/>
              </w:rPr>
              <w:t>1-</w:t>
            </w:r>
            <w:r w:rsidR="008966FE">
              <w:rPr>
                <w:rFonts w:asciiTheme="minorHAnsi" w:hAnsiTheme="minorHAnsi" w:cs="Arial"/>
                <w:color w:val="000000"/>
              </w:rPr>
              <w:t xml:space="preserve">Samen met inkoop borgen dat woon-werkverkeer van installateur zwaar weegt in de besluitvorming tot het komen van de keuze voor een installateur. 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A6A37" w14:textId="77777777" w:rsidR="008206EE" w:rsidRPr="00F332A0" w:rsidRDefault="008206EE" w:rsidP="008206EE">
            <w:pPr>
              <w:spacing w:line="240" w:lineRule="auto"/>
              <w:rPr>
                <w:rFonts w:asciiTheme="minorHAnsi" w:hAnsiTheme="minorHAnsi" w:cs="Arial"/>
                <w:color w:val="000000"/>
              </w:rPr>
            </w:pPr>
            <w:r w:rsidRPr="00F332A0">
              <w:rPr>
                <w:rFonts w:asciiTheme="minorHAnsi" w:hAnsiTheme="minorHAnsi" w:cs="Arial"/>
                <w:color w:val="000000"/>
              </w:rPr>
              <w:t>Bedrijfsauto’s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598032" w14:textId="66336A78" w:rsidR="008206EE" w:rsidRPr="00F332A0" w:rsidRDefault="008206EE" w:rsidP="008206EE">
            <w:pPr>
              <w:spacing w:line="240" w:lineRule="auto"/>
              <w:jc w:val="right"/>
              <w:rPr>
                <w:rFonts w:asciiTheme="minorHAnsi" w:hAnsiTheme="minorHAnsi" w:cs="Arial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97CB31" w14:textId="40852234" w:rsidR="008206EE" w:rsidRPr="00F332A0" w:rsidRDefault="008206EE" w:rsidP="008206EE">
            <w:pPr>
              <w:spacing w:line="240" w:lineRule="auto"/>
              <w:jc w:val="right"/>
              <w:rPr>
                <w:rFonts w:asciiTheme="minorHAnsi" w:hAnsiTheme="minorHAnsi" w:cs="Arial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AFD27" w14:textId="7D525E5C" w:rsidR="008206EE" w:rsidRPr="00F332A0" w:rsidRDefault="008966FE" w:rsidP="008206EE">
            <w:pPr>
              <w:spacing w:line="240" w:lineRule="auto"/>
              <w:jc w:val="center"/>
              <w:rPr>
                <w:rFonts w:asciiTheme="minorHAnsi" w:hAnsiTheme="minorHAnsi" w:cs="Arial"/>
                <w:color w:val="000000"/>
              </w:rPr>
            </w:pPr>
            <w:r>
              <w:rPr>
                <w:rFonts w:asciiTheme="minorHAnsi" w:hAnsiTheme="minorHAnsi" w:cs="Arial"/>
                <w:color w:val="000000"/>
              </w:rPr>
              <w:t>Continu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E9FA7" w14:textId="298A2CF0" w:rsidR="008206EE" w:rsidRPr="00F332A0" w:rsidRDefault="008966FE" w:rsidP="008206EE">
            <w:pPr>
              <w:spacing w:line="240" w:lineRule="auto"/>
              <w:jc w:val="center"/>
              <w:rPr>
                <w:rFonts w:asciiTheme="minorHAnsi" w:hAnsiTheme="minorHAnsi" w:cs="Arial"/>
                <w:color w:val="000000"/>
              </w:rPr>
            </w:pPr>
            <w:r>
              <w:rPr>
                <w:rFonts w:asciiTheme="minorHAnsi" w:hAnsiTheme="minorHAnsi" w:cs="Arial"/>
                <w:color w:val="000000"/>
              </w:rPr>
              <w:t>Start 2019</w:t>
            </w:r>
          </w:p>
        </w:tc>
      </w:tr>
      <w:tr w:rsidR="008206EE" w:rsidRPr="00F332A0" w14:paraId="0ADCB26D" w14:textId="77777777" w:rsidTr="008966FE">
        <w:trPr>
          <w:trHeight w:val="324"/>
        </w:trPr>
        <w:tc>
          <w:tcPr>
            <w:tcW w:w="39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E860A9" w14:textId="5BFAE249" w:rsidR="008206EE" w:rsidRPr="00F332A0" w:rsidRDefault="008206EE" w:rsidP="008206EE">
            <w:pPr>
              <w:spacing w:line="240" w:lineRule="auto"/>
              <w:rPr>
                <w:rFonts w:asciiTheme="minorHAnsi" w:hAnsiTheme="minorHAnsi" w:cs="Arial"/>
                <w:color w:val="000000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D13F49" w14:textId="4B2E6EE7" w:rsidR="008206EE" w:rsidRPr="00F332A0" w:rsidRDefault="008206EE" w:rsidP="008206EE">
            <w:pPr>
              <w:spacing w:line="240" w:lineRule="auto"/>
              <w:rPr>
                <w:rFonts w:asciiTheme="minorHAnsi" w:hAnsiTheme="minorHAnsi" w:cs="Arial"/>
                <w:color w:val="00000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75B228" w14:textId="55D9491A" w:rsidR="008206EE" w:rsidRPr="00F332A0" w:rsidRDefault="008206EE" w:rsidP="008206EE">
            <w:pPr>
              <w:spacing w:line="240" w:lineRule="auto"/>
              <w:jc w:val="right"/>
              <w:rPr>
                <w:rFonts w:asciiTheme="minorHAnsi" w:hAnsiTheme="minorHAnsi" w:cs="Arial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406BD2" w14:textId="5D886D63" w:rsidR="008206EE" w:rsidRPr="00F332A0" w:rsidRDefault="008206EE" w:rsidP="008206EE">
            <w:pPr>
              <w:spacing w:line="240" w:lineRule="auto"/>
              <w:jc w:val="right"/>
              <w:rPr>
                <w:rFonts w:asciiTheme="minorHAnsi" w:hAnsiTheme="minorHAnsi" w:cs="Arial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750F1C" w14:textId="0DE5FD2D" w:rsidR="008206EE" w:rsidRPr="00F332A0" w:rsidRDefault="008206EE" w:rsidP="008206EE">
            <w:pPr>
              <w:spacing w:line="240" w:lineRule="auto"/>
              <w:jc w:val="center"/>
              <w:rPr>
                <w:rFonts w:asciiTheme="minorHAnsi" w:hAnsiTheme="minorHAnsi" w:cs="Arial"/>
                <w:color w:val="000000"/>
              </w:rPr>
            </w:pP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18B60" w14:textId="42C80148" w:rsidR="008206EE" w:rsidRPr="00F332A0" w:rsidRDefault="008206EE" w:rsidP="008206EE">
            <w:pPr>
              <w:spacing w:line="240" w:lineRule="auto"/>
              <w:jc w:val="center"/>
              <w:rPr>
                <w:rFonts w:asciiTheme="minorHAnsi" w:hAnsiTheme="minorHAnsi" w:cs="Arial"/>
                <w:color w:val="000000"/>
              </w:rPr>
            </w:pPr>
          </w:p>
        </w:tc>
      </w:tr>
      <w:tr w:rsidR="008206EE" w:rsidRPr="00F332A0" w14:paraId="2AE149F5" w14:textId="77777777" w:rsidTr="00C23FD3">
        <w:trPr>
          <w:trHeight w:val="200"/>
        </w:trPr>
        <w:tc>
          <w:tcPr>
            <w:tcW w:w="39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5BD30" w14:textId="0980C642" w:rsidR="008206EE" w:rsidRPr="00F332A0" w:rsidRDefault="00B53777" w:rsidP="008206EE">
            <w:pPr>
              <w:spacing w:line="240" w:lineRule="auto"/>
              <w:rPr>
                <w:rFonts w:asciiTheme="minorHAnsi" w:hAnsiTheme="minorHAnsi" w:cs="Arial"/>
                <w:color w:val="000000"/>
              </w:rPr>
            </w:pPr>
            <w:r>
              <w:rPr>
                <w:rFonts w:asciiTheme="minorHAnsi" w:hAnsiTheme="minorHAnsi" w:cs="Arial"/>
                <w:b/>
                <w:color w:val="000000"/>
              </w:rPr>
              <w:t xml:space="preserve">Maatregel </w:t>
            </w:r>
            <w:r w:rsidR="008966FE" w:rsidRPr="008966FE">
              <w:rPr>
                <w:rFonts w:asciiTheme="minorHAnsi" w:hAnsiTheme="minorHAnsi" w:cs="Arial"/>
                <w:b/>
                <w:color w:val="000000"/>
              </w:rPr>
              <w:t>2</w:t>
            </w:r>
            <w:r w:rsidR="008966FE" w:rsidRPr="008966FE">
              <w:rPr>
                <w:rFonts w:asciiTheme="minorHAnsi" w:hAnsiTheme="minorHAnsi" w:cs="Arial"/>
                <w:b/>
                <w:i/>
                <w:color w:val="000000"/>
              </w:rPr>
              <w:t>-</w:t>
            </w:r>
            <w:r w:rsidR="008966FE">
              <w:rPr>
                <w:rFonts w:asciiTheme="minorHAnsi" w:hAnsiTheme="minorHAnsi" w:cs="Arial"/>
                <w:color w:val="000000"/>
              </w:rPr>
              <w:t xml:space="preserve">Onderzoeken elektrische of hybride aggregaten voor de projecten hiermee maken de installateurs  gebruik van groene stroom. 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7C01E" w14:textId="77777777" w:rsidR="008206EE" w:rsidRPr="00F332A0" w:rsidRDefault="008206EE" w:rsidP="008206EE">
            <w:pPr>
              <w:spacing w:line="240" w:lineRule="auto"/>
              <w:rPr>
                <w:rFonts w:asciiTheme="minorHAnsi" w:hAnsiTheme="minorHAnsi" w:cs="Arial"/>
                <w:color w:val="000000"/>
              </w:rPr>
            </w:pPr>
            <w:r w:rsidRPr="00F332A0">
              <w:rPr>
                <w:rFonts w:asciiTheme="minorHAnsi" w:hAnsiTheme="minorHAnsi" w:cs="Arial"/>
                <w:color w:val="000000"/>
              </w:rPr>
              <w:t>Bedrijfsauto's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020508" w14:textId="38FA742E" w:rsidR="008206EE" w:rsidRPr="00F332A0" w:rsidRDefault="008206EE" w:rsidP="008206EE">
            <w:pPr>
              <w:spacing w:line="240" w:lineRule="auto"/>
              <w:jc w:val="right"/>
              <w:rPr>
                <w:rFonts w:asciiTheme="minorHAnsi" w:hAnsiTheme="minorHAnsi" w:cs="Arial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87DE59" w14:textId="0BD657FE" w:rsidR="008206EE" w:rsidRPr="00F332A0" w:rsidRDefault="008206EE" w:rsidP="008206EE">
            <w:pPr>
              <w:spacing w:line="240" w:lineRule="auto"/>
              <w:jc w:val="right"/>
              <w:rPr>
                <w:rFonts w:asciiTheme="minorHAnsi" w:hAnsiTheme="minorHAnsi" w:cs="Arial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9B907" w14:textId="2ED853C5" w:rsidR="008206EE" w:rsidRPr="00F332A0" w:rsidRDefault="008966FE" w:rsidP="008206EE">
            <w:pPr>
              <w:spacing w:line="240" w:lineRule="auto"/>
              <w:jc w:val="center"/>
              <w:rPr>
                <w:rFonts w:asciiTheme="minorHAnsi" w:hAnsiTheme="minorHAnsi" w:cs="Arial"/>
                <w:color w:val="000000"/>
              </w:rPr>
            </w:pPr>
            <w:r>
              <w:rPr>
                <w:rFonts w:asciiTheme="minorHAnsi" w:hAnsiTheme="minorHAnsi" w:cs="Arial"/>
                <w:color w:val="000000"/>
              </w:rPr>
              <w:t>C</w:t>
            </w:r>
            <w:r w:rsidR="008206EE" w:rsidRPr="00F332A0">
              <w:rPr>
                <w:rFonts w:asciiTheme="minorHAnsi" w:hAnsiTheme="minorHAnsi" w:cs="Arial"/>
                <w:color w:val="000000"/>
              </w:rPr>
              <w:t>ontinu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BF9F7" w14:textId="2674242F" w:rsidR="008206EE" w:rsidRPr="00F332A0" w:rsidRDefault="008966FE" w:rsidP="008206EE">
            <w:pPr>
              <w:spacing w:line="240" w:lineRule="auto"/>
              <w:jc w:val="center"/>
              <w:rPr>
                <w:rFonts w:asciiTheme="minorHAnsi" w:hAnsiTheme="minorHAnsi" w:cs="Arial"/>
                <w:color w:val="000000"/>
              </w:rPr>
            </w:pPr>
            <w:r>
              <w:rPr>
                <w:rFonts w:asciiTheme="minorHAnsi" w:hAnsiTheme="minorHAnsi" w:cs="Arial"/>
                <w:color w:val="000000"/>
              </w:rPr>
              <w:t>Start: 2019</w:t>
            </w:r>
          </w:p>
        </w:tc>
      </w:tr>
      <w:tr w:rsidR="008206EE" w:rsidRPr="00F332A0" w14:paraId="69432ADB" w14:textId="77777777" w:rsidTr="004E7A54">
        <w:trPr>
          <w:trHeight w:val="1517"/>
        </w:trPr>
        <w:tc>
          <w:tcPr>
            <w:tcW w:w="39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DEF70D" w14:textId="55588F1D" w:rsidR="008206EE" w:rsidRPr="00F332A0" w:rsidRDefault="00B53777" w:rsidP="00B53777">
            <w:pPr>
              <w:spacing w:line="240" w:lineRule="auto"/>
              <w:rPr>
                <w:rFonts w:asciiTheme="minorHAnsi" w:hAnsiTheme="minorHAnsi" w:cs="Arial"/>
                <w:color w:val="000000"/>
              </w:rPr>
            </w:pPr>
            <w:r w:rsidRPr="00B53777">
              <w:rPr>
                <w:rFonts w:asciiTheme="minorHAnsi" w:hAnsiTheme="minorHAnsi" w:cs="Arial"/>
                <w:b/>
                <w:color w:val="000000"/>
              </w:rPr>
              <w:t>Maatregel 3-</w:t>
            </w:r>
            <w:r>
              <w:rPr>
                <w:rFonts w:asciiTheme="minorHAnsi" w:hAnsiTheme="minorHAnsi" w:cs="Arial"/>
                <w:color w:val="000000"/>
              </w:rPr>
              <w:t xml:space="preserve"> </w:t>
            </w:r>
            <w:r w:rsidR="008966FE">
              <w:rPr>
                <w:rFonts w:asciiTheme="minorHAnsi" w:hAnsiTheme="minorHAnsi" w:cs="Arial"/>
                <w:color w:val="000000"/>
              </w:rPr>
              <w:t>Same</w:t>
            </w:r>
            <w:r>
              <w:rPr>
                <w:rFonts w:asciiTheme="minorHAnsi" w:hAnsiTheme="minorHAnsi" w:cs="Arial"/>
                <w:color w:val="000000"/>
              </w:rPr>
              <w:t xml:space="preserve">n met installateurs kiezen voor producten met een laag energieverbruik en een lange levensduur. 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B8664B" w14:textId="1DDB624A" w:rsidR="008206EE" w:rsidRPr="00F332A0" w:rsidRDefault="00B53777" w:rsidP="008206EE">
            <w:pPr>
              <w:spacing w:line="240" w:lineRule="auto"/>
              <w:rPr>
                <w:rFonts w:asciiTheme="minorHAnsi" w:hAnsiTheme="minorHAnsi" w:cs="Arial"/>
                <w:color w:val="000000"/>
              </w:rPr>
            </w:pPr>
            <w:r>
              <w:rPr>
                <w:rFonts w:asciiTheme="minorHAnsi" w:hAnsiTheme="minorHAnsi" w:cs="Arial"/>
                <w:color w:val="000000"/>
              </w:rPr>
              <w:t>Aardgasverbruik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392A69" w14:textId="0E46FE5B" w:rsidR="008206EE" w:rsidRPr="00F332A0" w:rsidRDefault="008206EE" w:rsidP="008206EE">
            <w:pPr>
              <w:spacing w:line="240" w:lineRule="auto"/>
              <w:jc w:val="right"/>
              <w:rPr>
                <w:rFonts w:asciiTheme="minorHAnsi" w:hAnsiTheme="minorHAnsi" w:cs="Arial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1CA57C" w14:textId="7B47D86E" w:rsidR="008206EE" w:rsidRPr="00F332A0" w:rsidRDefault="008206EE" w:rsidP="008206EE">
            <w:pPr>
              <w:spacing w:line="240" w:lineRule="auto"/>
              <w:jc w:val="right"/>
              <w:rPr>
                <w:rFonts w:asciiTheme="minorHAnsi" w:hAnsiTheme="minorHAnsi" w:cs="Arial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054763" w14:textId="77777777" w:rsidR="008206EE" w:rsidRPr="00F332A0" w:rsidRDefault="008206EE" w:rsidP="008206EE">
            <w:pPr>
              <w:spacing w:line="240" w:lineRule="auto"/>
              <w:jc w:val="center"/>
              <w:rPr>
                <w:rFonts w:asciiTheme="minorHAnsi" w:hAnsiTheme="minorHAnsi" w:cs="Arial"/>
                <w:color w:val="000000"/>
              </w:rPr>
            </w:pPr>
            <w:r w:rsidRPr="00F332A0">
              <w:rPr>
                <w:rFonts w:asciiTheme="minorHAnsi" w:hAnsiTheme="minorHAnsi" w:cs="Arial"/>
                <w:color w:val="000000"/>
              </w:rPr>
              <w:t>continu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0636E" w14:textId="38582B84" w:rsidR="008206EE" w:rsidRPr="00F332A0" w:rsidRDefault="00B53777" w:rsidP="008206EE">
            <w:pPr>
              <w:spacing w:line="240" w:lineRule="auto"/>
              <w:jc w:val="center"/>
              <w:rPr>
                <w:rFonts w:asciiTheme="minorHAnsi" w:hAnsiTheme="minorHAnsi" w:cs="Arial"/>
                <w:color w:val="000000"/>
              </w:rPr>
            </w:pPr>
            <w:r>
              <w:rPr>
                <w:rFonts w:asciiTheme="minorHAnsi" w:hAnsiTheme="minorHAnsi" w:cs="Arial"/>
                <w:color w:val="000000"/>
              </w:rPr>
              <w:t>Start 2020</w:t>
            </w:r>
          </w:p>
        </w:tc>
      </w:tr>
      <w:tr w:rsidR="008206EE" w:rsidRPr="00F332A0" w14:paraId="29EBBF0F" w14:textId="77777777" w:rsidTr="00B53777">
        <w:trPr>
          <w:trHeight w:val="324"/>
        </w:trPr>
        <w:tc>
          <w:tcPr>
            <w:tcW w:w="39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D000BA" w14:textId="32FF89E1" w:rsidR="008206EE" w:rsidRPr="00F332A0" w:rsidRDefault="008206EE" w:rsidP="008206EE">
            <w:pPr>
              <w:spacing w:line="240" w:lineRule="auto"/>
              <w:rPr>
                <w:rFonts w:asciiTheme="minorHAnsi" w:hAnsiTheme="minorHAnsi" w:cs="Arial"/>
                <w:color w:val="000000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B8D25C" w14:textId="42362A3F" w:rsidR="008206EE" w:rsidRPr="00F332A0" w:rsidRDefault="008206EE" w:rsidP="008206EE">
            <w:pPr>
              <w:spacing w:line="240" w:lineRule="auto"/>
              <w:rPr>
                <w:rFonts w:asciiTheme="minorHAnsi" w:hAnsiTheme="minorHAnsi" w:cs="Arial"/>
                <w:color w:val="00000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6AF7C1" w14:textId="008E64DB" w:rsidR="008206EE" w:rsidRPr="00F332A0" w:rsidRDefault="008206EE" w:rsidP="008206EE">
            <w:pPr>
              <w:spacing w:line="240" w:lineRule="auto"/>
              <w:jc w:val="right"/>
              <w:rPr>
                <w:rFonts w:asciiTheme="minorHAnsi" w:hAnsiTheme="minorHAnsi" w:cs="Arial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AF62E9" w14:textId="5498AF6A" w:rsidR="008206EE" w:rsidRPr="00F332A0" w:rsidRDefault="008206EE" w:rsidP="008206EE">
            <w:pPr>
              <w:spacing w:line="240" w:lineRule="auto"/>
              <w:jc w:val="right"/>
              <w:rPr>
                <w:rFonts w:asciiTheme="minorHAnsi" w:hAnsiTheme="minorHAnsi" w:cs="Arial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72362C" w14:textId="48FD8DCF" w:rsidR="008206EE" w:rsidRPr="00F332A0" w:rsidRDefault="008206EE" w:rsidP="008206EE">
            <w:pPr>
              <w:spacing w:line="240" w:lineRule="auto"/>
              <w:jc w:val="center"/>
              <w:rPr>
                <w:rFonts w:asciiTheme="minorHAnsi" w:hAnsiTheme="minorHAnsi" w:cs="Arial"/>
                <w:color w:val="000000"/>
              </w:rPr>
            </w:pP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95124C" w14:textId="315C9CF1" w:rsidR="008206EE" w:rsidRPr="00F332A0" w:rsidRDefault="008206EE" w:rsidP="008206EE">
            <w:pPr>
              <w:spacing w:line="240" w:lineRule="auto"/>
              <w:jc w:val="center"/>
              <w:rPr>
                <w:rFonts w:asciiTheme="minorHAnsi" w:hAnsiTheme="minorHAnsi" w:cs="Arial"/>
                <w:color w:val="000000"/>
              </w:rPr>
            </w:pPr>
          </w:p>
        </w:tc>
      </w:tr>
      <w:tr w:rsidR="008206EE" w:rsidRPr="00F332A0" w14:paraId="5A785F73" w14:textId="77777777" w:rsidTr="00B53777">
        <w:trPr>
          <w:trHeight w:val="86"/>
        </w:trPr>
        <w:tc>
          <w:tcPr>
            <w:tcW w:w="39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0D66EF" w14:textId="7CF51086" w:rsidR="008206EE" w:rsidRPr="00F332A0" w:rsidRDefault="008206EE" w:rsidP="008206EE">
            <w:pPr>
              <w:spacing w:line="240" w:lineRule="auto"/>
              <w:rPr>
                <w:rFonts w:asciiTheme="minorHAnsi" w:hAnsiTheme="minorHAnsi" w:cs="Arial"/>
                <w:color w:val="000000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32B96A" w14:textId="33166387" w:rsidR="008206EE" w:rsidRPr="00F332A0" w:rsidRDefault="008206EE" w:rsidP="008206EE">
            <w:pPr>
              <w:spacing w:line="240" w:lineRule="auto"/>
              <w:rPr>
                <w:rFonts w:asciiTheme="minorHAnsi" w:hAnsiTheme="minorHAnsi" w:cs="Arial"/>
                <w:color w:val="00000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FFE223" w14:textId="677D455F" w:rsidR="008206EE" w:rsidRPr="00F332A0" w:rsidRDefault="008206EE" w:rsidP="008206EE">
            <w:pPr>
              <w:spacing w:line="240" w:lineRule="auto"/>
              <w:jc w:val="right"/>
              <w:rPr>
                <w:rFonts w:asciiTheme="minorHAnsi" w:hAnsiTheme="minorHAnsi" w:cs="Arial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932F42" w14:textId="71BFD5E2" w:rsidR="008206EE" w:rsidRPr="00F332A0" w:rsidRDefault="008206EE" w:rsidP="008206EE">
            <w:pPr>
              <w:spacing w:line="240" w:lineRule="auto"/>
              <w:jc w:val="right"/>
              <w:rPr>
                <w:rFonts w:asciiTheme="minorHAnsi" w:hAnsiTheme="minorHAnsi" w:cs="Arial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88C8F2" w14:textId="4DB1A511" w:rsidR="008206EE" w:rsidRPr="00F332A0" w:rsidRDefault="008206EE" w:rsidP="008206EE">
            <w:pPr>
              <w:spacing w:line="240" w:lineRule="auto"/>
              <w:jc w:val="center"/>
              <w:rPr>
                <w:rFonts w:asciiTheme="minorHAnsi" w:hAnsiTheme="minorHAnsi" w:cs="Arial"/>
                <w:color w:val="000000"/>
              </w:rPr>
            </w:pP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1E12D" w14:textId="10595229" w:rsidR="008206EE" w:rsidRPr="00F332A0" w:rsidRDefault="008206EE" w:rsidP="008206EE">
            <w:pPr>
              <w:spacing w:line="240" w:lineRule="auto"/>
              <w:jc w:val="center"/>
              <w:rPr>
                <w:rFonts w:asciiTheme="minorHAnsi" w:hAnsiTheme="minorHAnsi" w:cs="Arial"/>
                <w:color w:val="000000"/>
              </w:rPr>
            </w:pPr>
          </w:p>
        </w:tc>
      </w:tr>
      <w:tr w:rsidR="008206EE" w:rsidRPr="00F332A0" w14:paraId="52FFD1EA" w14:textId="77777777" w:rsidTr="00B53777">
        <w:trPr>
          <w:trHeight w:val="324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7B28A95" w14:textId="745F1915" w:rsidR="008206EE" w:rsidRPr="00F332A0" w:rsidRDefault="008206EE" w:rsidP="008206EE">
            <w:pPr>
              <w:spacing w:line="240" w:lineRule="auto"/>
              <w:rPr>
                <w:rFonts w:asciiTheme="minorHAnsi" w:hAnsiTheme="minorHAnsi" w:cs="Arial"/>
                <w:color w:val="000000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77B5151" w14:textId="68007395" w:rsidR="008206EE" w:rsidRPr="00F332A0" w:rsidRDefault="008206EE" w:rsidP="008206EE">
            <w:pPr>
              <w:spacing w:line="240" w:lineRule="auto"/>
              <w:rPr>
                <w:rFonts w:asciiTheme="minorHAnsi" w:hAnsiTheme="minorHAnsi" w:cs="Arial"/>
                <w:color w:val="00000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0EB6C70" w14:textId="361C0458" w:rsidR="008206EE" w:rsidRPr="00F332A0" w:rsidRDefault="008206EE" w:rsidP="008206EE">
            <w:pPr>
              <w:spacing w:line="240" w:lineRule="auto"/>
              <w:jc w:val="right"/>
              <w:rPr>
                <w:rFonts w:asciiTheme="minorHAnsi" w:hAnsiTheme="minorHAnsi" w:cs="Arial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2ABE0A0" w14:textId="4BDB4612" w:rsidR="008206EE" w:rsidRPr="00F332A0" w:rsidRDefault="008206EE" w:rsidP="008206EE">
            <w:pPr>
              <w:spacing w:line="240" w:lineRule="auto"/>
              <w:jc w:val="right"/>
              <w:rPr>
                <w:rFonts w:asciiTheme="minorHAnsi" w:hAnsiTheme="minorHAnsi" w:cs="Arial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6D52F18" w14:textId="58AC608A" w:rsidR="008206EE" w:rsidRPr="00F332A0" w:rsidRDefault="008206EE" w:rsidP="008206EE">
            <w:pPr>
              <w:spacing w:line="240" w:lineRule="auto"/>
              <w:jc w:val="center"/>
              <w:rPr>
                <w:rFonts w:asciiTheme="minorHAnsi" w:hAnsiTheme="minorHAnsi" w:cs="Arial"/>
                <w:color w:val="000000"/>
              </w:rPr>
            </w:pP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C84CF" w14:textId="6087E6C1" w:rsidR="008206EE" w:rsidRPr="00F332A0" w:rsidRDefault="008206EE" w:rsidP="008206EE">
            <w:pPr>
              <w:spacing w:line="240" w:lineRule="auto"/>
              <w:jc w:val="center"/>
              <w:rPr>
                <w:rFonts w:asciiTheme="minorHAnsi" w:hAnsiTheme="minorHAnsi" w:cs="Arial"/>
                <w:color w:val="000000"/>
              </w:rPr>
            </w:pPr>
          </w:p>
        </w:tc>
      </w:tr>
      <w:tr w:rsidR="008206EE" w:rsidRPr="00F332A0" w14:paraId="54217161" w14:textId="77777777" w:rsidTr="008206EE">
        <w:trPr>
          <w:trHeight w:val="324"/>
        </w:trPr>
        <w:tc>
          <w:tcPr>
            <w:tcW w:w="39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24DA3F" w14:textId="7A9C7E5A" w:rsidR="008206EE" w:rsidRPr="00F332A0" w:rsidRDefault="008206EE" w:rsidP="008206EE">
            <w:pPr>
              <w:spacing w:line="240" w:lineRule="auto"/>
              <w:rPr>
                <w:rFonts w:asciiTheme="minorHAnsi" w:hAnsiTheme="minorHAnsi" w:cs="Arial"/>
                <w:b/>
                <w:color w:val="000000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D56D5E" w14:textId="77777777" w:rsidR="008206EE" w:rsidRPr="00F332A0" w:rsidRDefault="008206EE" w:rsidP="008206EE">
            <w:pPr>
              <w:spacing w:line="240" w:lineRule="auto"/>
              <w:rPr>
                <w:rFonts w:asciiTheme="minorHAnsi" w:hAnsiTheme="minorHAnsi" w:cs="Arial"/>
                <w:color w:val="00000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D177C2" w14:textId="77777777" w:rsidR="008206EE" w:rsidRPr="00F332A0" w:rsidRDefault="008206EE" w:rsidP="008206EE">
            <w:pPr>
              <w:spacing w:line="240" w:lineRule="auto"/>
              <w:jc w:val="right"/>
              <w:rPr>
                <w:rFonts w:asciiTheme="minorHAnsi" w:hAnsiTheme="minorHAnsi" w:cs="Arial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EC0154" w14:textId="77777777" w:rsidR="008206EE" w:rsidRPr="00F332A0" w:rsidRDefault="008206EE" w:rsidP="008206EE">
            <w:pPr>
              <w:spacing w:line="240" w:lineRule="auto"/>
              <w:jc w:val="right"/>
              <w:rPr>
                <w:rFonts w:asciiTheme="minorHAnsi" w:hAnsiTheme="minorHAnsi" w:cs="Arial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FBC1AA" w14:textId="77777777" w:rsidR="008206EE" w:rsidRPr="00F332A0" w:rsidRDefault="008206EE" w:rsidP="008206EE">
            <w:pPr>
              <w:spacing w:line="240" w:lineRule="auto"/>
              <w:jc w:val="center"/>
              <w:rPr>
                <w:rFonts w:asciiTheme="minorHAnsi" w:hAnsiTheme="minorHAnsi" w:cs="Arial"/>
                <w:color w:val="000000"/>
              </w:rPr>
            </w:pP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4181E9" w14:textId="77777777" w:rsidR="008206EE" w:rsidRPr="00F332A0" w:rsidRDefault="008206EE" w:rsidP="008206EE">
            <w:pPr>
              <w:spacing w:line="240" w:lineRule="auto"/>
              <w:jc w:val="center"/>
              <w:rPr>
                <w:rFonts w:asciiTheme="minorHAnsi" w:hAnsiTheme="minorHAnsi" w:cs="Arial"/>
                <w:color w:val="000000"/>
              </w:rPr>
            </w:pPr>
          </w:p>
        </w:tc>
      </w:tr>
    </w:tbl>
    <w:p w14:paraId="7A2D4D4D" w14:textId="77777777" w:rsidR="008206EE" w:rsidRDefault="008206EE" w:rsidP="00897D0E"/>
    <w:p w14:paraId="343EC6E4" w14:textId="77777777" w:rsidR="00BB28F0" w:rsidRDefault="00BB28F0" w:rsidP="00897D0E"/>
    <w:p w14:paraId="28F2F746" w14:textId="0E7187BA" w:rsidR="00B27E74" w:rsidRPr="00F332A0" w:rsidRDefault="00096D90" w:rsidP="00B27E74">
      <w:pPr>
        <w:spacing w:line="240" w:lineRule="auto"/>
        <w:rPr>
          <w:rStyle w:val="Kop1Char"/>
        </w:rPr>
      </w:pPr>
      <w:bookmarkStart w:id="19" w:name="_Toc429734653"/>
      <w:bookmarkStart w:id="20" w:name="_Toc296350775"/>
      <w:r>
        <w:rPr>
          <w:rStyle w:val="Kop1Char"/>
        </w:rPr>
        <w:br w:type="page"/>
      </w:r>
      <w:bookmarkStart w:id="21" w:name="_Toc93069672"/>
      <w:r w:rsidR="00B27E74" w:rsidRPr="00F332A0">
        <w:rPr>
          <w:rStyle w:val="Kop1Char"/>
        </w:rPr>
        <w:lastRenderedPageBreak/>
        <w:t>Bijlage A: Inventarisatie reductiemogelijkheden</w:t>
      </w:r>
      <w:bookmarkEnd w:id="19"/>
      <w:r w:rsidR="00317D4B" w:rsidRPr="00F332A0">
        <w:rPr>
          <w:rStyle w:val="Kop1Char"/>
        </w:rPr>
        <w:t xml:space="preserve"> scope 1</w:t>
      </w:r>
      <w:r w:rsidR="00A147DA" w:rsidRPr="00F332A0">
        <w:rPr>
          <w:rStyle w:val="Kop1Char"/>
        </w:rPr>
        <w:t xml:space="preserve"> </w:t>
      </w:r>
      <w:r w:rsidR="00317D4B" w:rsidRPr="00F332A0">
        <w:rPr>
          <w:rStyle w:val="Kop1Char"/>
        </w:rPr>
        <w:t>&amp;</w:t>
      </w:r>
      <w:r w:rsidR="00A147DA" w:rsidRPr="00F332A0">
        <w:rPr>
          <w:rStyle w:val="Kop1Char"/>
        </w:rPr>
        <w:t xml:space="preserve"> </w:t>
      </w:r>
      <w:r w:rsidR="00317D4B" w:rsidRPr="00F332A0">
        <w:rPr>
          <w:rStyle w:val="Kop1Char"/>
        </w:rPr>
        <w:t>2</w:t>
      </w:r>
      <w:bookmarkEnd w:id="21"/>
    </w:p>
    <w:p w14:paraId="0C0512F2" w14:textId="77777777" w:rsidR="00B27E74" w:rsidRPr="00F332A0" w:rsidRDefault="00B27E74" w:rsidP="00B27E74">
      <w:pPr>
        <w:rPr>
          <w:rFonts w:cs="Arial"/>
        </w:rPr>
      </w:pPr>
    </w:p>
    <w:p w14:paraId="39B49193" w14:textId="5C1155CF" w:rsidR="00B27E74" w:rsidRPr="00F332A0" w:rsidRDefault="00B27E74" w:rsidP="00B27E74">
      <w:pPr>
        <w:rPr>
          <w:rFonts w:cs="Arial"/>
        </w:rPr>
      </w:pPr>
      <w:r w:rsidRPr="00F332A0">
        <w:rPr>
          <w:rFonts w:cs="Arial"/>
        </w:rPr>
        <w:t>Dit verslag is een opsomming van allerlei mogelijke CO</w:t>
      </w:r>
      <w:r w:rsidRPr="00F332A0">
        <w:rPr>
          <w:rFonts w:cs="Arial"/>
          <w:vertAlign w:val="subscript"/>
        </w:rPr>
        <w:t>2</w:t>
      </w:r>
      <w:r w:rsidRPr="00F332A0">
        <w:rPr>
          <w:rFonts w:cs="Arial"/>
        </w:rPr>
        <w:t xml:space="preserve">-reductiemaatregelen, benoemd per emissiestroom. Dit document dient als inspiratie voor het bepalen van de reductiemaatregelen die zullen worden toegepast binnen </w:t>
      </w:r>
      <w:r w:rsidR="0001157E" w:rsidRPr="00F332A0">
        <w:rPr>
          <w:rFonts w:cs="Arial"/>
        </w:rPr>
        <w:t>Friso Bouwgroep</w:t>
      </w:r>
      <w:r w:rsidRPr="00F332A0">
        <w:rPr>
          <w:rFonts w:cs="Arial"/>
        </w:rPr>
        <w:t>. Per maatregel is een globale indicatie gegeven van het reductiepotentieel.</w:t>
      </w:r>
      <w:r w:rsidRPr="00F332A0">
        <w:rPr>
          <w:rFonts w:cs="Arial"/>
        </w:rPr>
        <w:br/>
      </w:r>
    </w:p>
    <w:p w14:paraId="5F418F10" w14:textId="77777777" w:rsidR="00B27E74" w:rsidRPr="00F332A0" w:rsidRDefault="00B27E74" w:rsidP="00B27E74">
      <w:pPr>
        <w:shd w:val="clear" w:color="auto" w:fill="C2D69B" w:themeFill="accent3" w:themeFillTint="99"/>
        <w:rPr>
          <w:rFonts w:cs="Arial"/>
          <w:b/>
          <w:sz w:val="22"/>
          <w:szCs w:val="22"/>
        </w:rPr>
      </w:pPr>
      <w:r w:rsidRPr="00F332A0">
        <w:rPr>
          <w:rFonts w:cs="Arial"/>
          <w:b/>
          <w:sz w:val="22"/>
          <w:szCs w:val="22"/>
        </w:rPr>
        <w:t>Reduceren brandstofverbruik</w:t>
      </w:r>
    </w:p>
    <w:p w14:paraId="711A50C5" w14:textId="111E1411" w:rsidR="00B27E74" w:rsidRPr="00F332A0" w:rsidRDefault="00B27E74" w:rsidP="00B27E74">
      <w:pPr>
        <w:rPr>
          <w:rFonts w:cs="Arial"/>
        </w:rPr>
      </w:pPr>
      <w:r w:rsidRPr="00F332A0">
        <w:rPr>
          <w:rFonts w:cs="Arial"/>
        </w:rPr>
        <w:t xml:space="preserve">Het brandstofverbruik van diesel heeft een aandeel van </w:t>
      </w:r>
      <w:r w:rsidR="00EA3723" w:rsidRPr="00F332A0">
        <w:rPr>
          <w:rFonts w:cs="Arial"/>
        </w:rPr>
        <w:t>75</w:t>
      </w:r>
      <w:r w:rsidRPr="00F332A0">
        <w:rPr>
          <w:rFonts w:cs="Arial"/>
        </w:rPr>
        <w:t>% in de totale CO</w:t>
      </w:r>
      <w:r w:rsidRPr="00F332A0">
        <w:rPr>
          <w:rFonts w:cs="Arial"/>
          <w:vertAlign w:val="subscript"/>
        </w:rPr>
        <w:t>2</w:t>
      </w:r>
      <w:r w:rsidRPr="00F332A0">
        <w:rPr>
          <w:rFonts w:cs="Arial"/>
        </w:rPr>
        <w:t xml:space="preserve"> footprint van </w:t>
      </w:r>
      <w:r w:rsidR="0001157E" w:rsidRPr="00F332A0">
        <w:rPr>
          <w:rFonts w:cs="Arial"/>
        </w:rPr>
        <w:t>Friso Bouwgroep</w:t>
      </w:r>
      <w:r w:rsidRPr="00F332A0">
        <w:rPr>
          <w:rFonts w:cs="Arial"/>
        </w:rPr>
        <w:t xml:space="preserve">. Dit wordt voornamelijk veroorzaakt door het verbruik van de </w:t>
      </w:r>
      <w:r w:rsidR="00EA3723" w:rsidRPr="00F332A0">
        <w:rPr>
          <w:rFonts w:cs="Arial"/>
        </w:rPr>
        <w:t>bedrijfsauto’s.</w:t>
      </w:r>
      <w:r w:rsidRPr="00F332A0">
        <w:rPr>
          <w:rFonts w:cs="Arial"/>
        </w:rPr>
        <w:t xml:space="preserve"> Daarnaast wordt er bran</w:t>
      </w:r>
      <w:r w:rsidR="00EA3723" w:rsidRPr="00F332A0">
        <w:rPr>
          <w:rFonts w:cs="Arial"/>
        </w:rPr>
        <w:t>dstof verbruikt voor materieel.</w:t>
      </w:r>
    </w:p>
    <w:p w14:paraId="19998E5A" w14:textId="77777777" w:rsidR="00B27E74" w:rsidRPr="00F332A0" w:rsidRDefault="00B27E74" w:rsidP="00B27E74">
      <w:pPr>
        <w:rPr>
          <w:rFonts w:cs="Arial"/>
        </w:rPr>
      </w:pPr>
    </w:p>
    <w:p w14:paraId="32F6E50B" w14:textId="77777777" w:rsidR="00B27E74" w:rsidRPr="00F332A0" w:rsidRDefault="00B27E74" w:rsidP="00B27E74">
      <w:pPr>
        <w:rPr>
          <w:rFonts w:cs="Arial"/>
        </w:rPr>
      </w:pPr>
      <w:r w:rsidRPr="00F332A0">
        <w:rPr>
          <w:rFonts w:cs="Arial"/>
        </w:rPr>
        <w:t>Het verminderen van brandstofverbruik kan op 2 manieren: het verminderen van het aantal te rijden kilometers en het efficiënter rijden waardoor minder brandstof verbruikt wordt. Hieruit volgen een aantal mogelijk te nemen maatregelen;</w:t>
      </w:r>
    </w:p>
    <w:p w14:paraId="44BDA260" w14:textId="77777777" w:rsidR="00B27E74" w:rsidRPr="00F332A0" w:rsidRDefault="00B27E74" w:rsidP="00B27E74">
      <w:pPr>
        <w:rPr>
          <w:rFonts w:cs="Arial"/>
        </w:rPr>
      </w:pPr>
    </w:p>
    <w:p w14:paraId="3A0B0C60" w14:textId="77777777" w:rsidR="00B27E74" w:rsidRPr="00F332A0" w:rsidRDefault="00B27E74" w:rsidP="00B27E74">
      <w:pPr>
        <w:shd w:val="clear" w:color="auto" w:fill="D6E3BC" w:themeFill="accent3" w:themeFillTint="66"/>
        <w:rPr>
          <w:rFonts w:cs="Arial"/>
          <w:b/>
        </w:rPr>
      </w:pPr>
      <w:r w:rsidRPr="00F332A0">
        <w:rPr>
          <w:rFonts w:cs="Arial"/>
          <w:b/>
        </w:rPr>
        <w:t>Algemeen</w:t>
      </w:r>
    </w:p>
    <w:p w14:paraId="2BE268A6" w14:textId="4EEF7B7A" w:rsidR="00B27E74" w:rsidRPr="00F332A0" w:rsidRDefault="00B27E74" w:rsidP="00B805B7">
      <w:pPr>
        <w:pStyle w:val="Lijstalinea"/>
        <w:numPr>
          <w:ilvl w:val="0"/>
          <w:numId w:val="4"/>
        </w:numPr>
        <w:spacing w:line="240" w:lineRule="auto"/>
        <w:contextualSpacing/>
        <w:rPr>
          <w:rFonts w:cs="Arial"/>
        </w:rPr>
      </w:pPr>
      <w:r w:rsidRPr="00F332A0">
        <w:rPr>
          <w:rFonts w:cs="Arial"/>
        </w:rPr>
        <w:t>Zorgen voor een goed registratiesysteem</w:t>
      </w:r>
      <w:r w:rsidR="00EC69E7" w:rsidRPr="00F332A0">
        <w:rPr>
          <w:rFonts w:cs="Arial"/>
        </w:rPr>
        <w:t>.</w:t>
      </w:r>
    </w:p>
    <w:p w14:paraId="011648B2" w14:textId="77777777" w:rsidR="00EC69E7" w:rsidRPr="00F332A0" w:rsidRDefault="00EC69E7" w:rsidP="00EC69E7">
      <w:pPr>
        <w:pStyle w:val="Lijstalinea"/>
        <w:spacing w:line="240" w:lineRule="auto"/>
        <w:contextualSpacing/>
        <w:rPr>
          <w:rFonts w:cs="Arial"/>
        </w:rPr>
      </w:pPr>
    </w:p>
    <w:p w14:paraId="27D56932" w14:textId="77777777" w:rsidR="00B27E74" w:rsidRPr="00F332A0" w:rsidRDefault="00B27E74" w:rsidP="00B27E74">
      <w:pPr>
        <w:shd w:val="clear" w:color="auto" w:fill="D6E3BC" w:themeFill="accent3" w:themeFillTint="66"/>
        <w:rPr>
          <w:rFonts w:cs="Arial"/>
          <w:b/>
        </w:rPr>
      </w:pPr>
      <w:r w:rsidRPr="00F332A0">
        <w:rPr>
          <w:rFonts w:cs="Arial"/>
          <w:b/>
        </w:rPr>
        <w:t xml:space="preserve">Efficiënter rijgedrag </w:t>
      </w:r>
    </w:p>
    <w:p w14:paraId="4131622E" w14:textId="49F4873F" w:rsidR="00B27E74" w:rsidRPr="00F332A0" w:rsidRDefault="00B27E74" w:rsidP="00B805B7">
      <w:pPr>
        <w:pStyle w:val="Lijstalinea"/>
        <w:numPr>
          <w:ilvl w:val="0"/>
          <w:numId w:val="4"/>
        </w:numPr>
        <w:spacing w:line="240" w:lineRule="auto"/>
        <w:contextualSpacing/>
        <w:rPr>
          <w:rFonts w:cs="Arial"/>
        </w:rPr>
      </w:pPr>
      <w:r w:rsidRPr="00F332A0">
        <w:rPr>
          <w:rFonts w:cs="Arial"/>
        </w:rPr>
        <w:t>Cursus Het Nieuwe Rijden geven aan medewerkers. Door instructies te geven over welke aspecten van het rijdgedrag het brandstofverbruik van de auto beïnvloeden leren autobestuurders zuiniger te rijden.</w:t>
      </w:r>
    </w:p>
    <w:p w14:paraId="1E904F56" w14:textId="77777777" w:rsidR="00B27E74" w:rsidRPr="00F332A0" w:rsidRDefault="00B27E74" w:rsidP="00B27E74">
      <w:pPr>
        <w:pStyle w:val="Lijstalinea"/>
        <w:rPr>
          <w:rFonts w:cs="Arial"/>
          <w:i/>
        </w:rPr>
      </w:pPr>
      <w:r w:rsidRPr="00F332A0">
        <w:rPr>
          <w:rFonts w:cs="Arial"/>
          <w:i/>
        </w:rPr>
        <w:t>Verwachte reductie op brandstofverbruik: initieel 5-10%. Bij het juist toepassen van de cursus kan 10% brandstof bespaart worden.</w:t>
      </w:r>
    </w:p>
    <w:p w14:paraId="21405ACE" w14:textId="77777777" w:rsidR="00B27E74" w:rsidRPr="00F332A0" w:rsidRDefault="00B27E74" w:rsidP="00B27E74">
      <w:pPr>
        <w:pStyle w:val="Lijstalinea"/>
        <w:rPr>
          <w:rFonts w:cs="Arial"/>
          <w:i/>
        </w:rPr>
      </w:pPr>
    </w:p>
    <w:p w14:paraId="3CE84C08" w14:textId="77777777" w:rsidR="00B27E74" w:rsidRPr="00F332A0" w:rsidRDefault="00B27E74" w:rsidP="00B805B7">
      <w:pPr>
        <w:pStyle w:val="Lijstalinea"/>
        <w:numPr>
          <w:ilvl w:val="0"/>
          <w:numId w:val="4"/>
        </w:numPr>
        <w:spacing w:line="240" w:lineRule="auto"/>
        <w:contextualSpacing/>
        <w:rPr>
          <w:rFonts w:cs="Arial"/>
        </w:rPr>
      </w:pPr>
      <w:r w:rsidRPr="00F332A0">
        <w:rPr>
          <w:rFonts w:cs="Arial"/>
        </w:rPr>
        <w:t>Bewustwording van bestuurders over hun rijgedrag vergroten door:</w:t>
      </w:r>
    </w:p>
    <w:p w14:paraId="36B9956A" w14:textId="77777777" w:rsidR="00B27E74" w:rsidRPr="00F332A0" w:rsidRDefault="00B27E74" w:rsidP="00B805B7">
      <w:pPr>
        <w:pStyle w:val="Lijstalinea"/>
        <w:numPr>
          <w:ilvl w:val="1"/>
          <w:numId w:val="2"/>
        </w:numPr>
        <w:spacing w:line="240" w:lineRule="auto"/>
        <w:ind w:left="1440"/>
        <w:contextualSpacing/>
        <w:rPr>
          <w:rFonts w:cs="Arial"/>
        </w:rPr>
      </w:pPr>
      <w:r w:rsidRPr="00F332A0">
        <w:rPr>
          <w:rFonts w:cs="Arial"/>
        </w:rPr>
        <w:t xml:space="preserve">Regelmatig terugkerende aandacht aan Het Nieuwe Rijden via </w:t>
      </w:r>
      <w:proofErr w:type="spellStart"/>
      <w:r w:rsidRPr="00F332A0">
        <w:rPr>
          <w:rFonts w:cs="Arial"/>
        </w:rPr>
        <w:t>toolbox</w:t>
      </w:r>
      <w:proofErr w:type="spellEnd"/>
      <w:r w:rsidRPr="00F332A0">
        <w:rPr>
          <w:rFonts w:cs="Arial"/>
        </w:rPr>
        <w:t xml:space="preserve">, werkoverleg, etc. </w:t>
      </w:r>
    </w:p>
    <w:p w14:paraId="2F99D4BD" w14:textId="6AF476B3" w:rsidR="00EA3723" w:rsidRPr="00F332A0" w:rsidRDefault="00EA3723" w:rsidP="00B805B7">
      <w:pPr>
        <w:pStyle w:val="Lijstalinea"/>
        <w:numPr>
          <w:ilvl w:val="1"/>
          <w:numId w:val="2"/>
        </w:numPr>
        <w:spacing w:line="240" w:lineRule="auto"/>
        <w:ind w:left="1440"/>
        <w:contextualSpacing/>
        <w:rPr>
          <w:rFonts w:cs="Arial"/>
        </w:rPr>
      </w:pPr>
      <w:r w:rsidRPr="00F332A0">
        <w:rPr>
          <w:rFonts w:cs="Arial"/>
        </w:rPr>
        <w:t>Ieder kwartaal een mailing over het verbruik naar de bestuurders van bedrijfsauto’s</w:t>
      </w:r>
    </w:p>
    <w:p w14:paraId="3F7A8FBD" w14:textId="5BE926FE" w:rsidR="00EA3723" w:rsidRPr="00F332A0" w:rsidRDefault="00EA3723" w:rsidP="00B805B7">
      <w:pPr>
        <w:pStyle w:val="Lijstalinea"/>
        <w:numPr>
          <w:ilvl w:val="1"/>
          <w:numId w:val="2"/>
        </w:numPr>
        <w:spacing w:line="240" w:lineRule="auto"/>
        <w:ind w:left="1440"/>
        <w:contextualSpacing/>
        <w:rPr>
          <w:rFonts w:cs="Arial"/>
        </w:rPr>
      </w:pPr>
      <w:r w:rsidRPr="00F332A0">
        <w:rPr>
          <w:rFonts w:cs="Arial"/>
        </w:rPr>
        <w:t>Een competitie te maken wie het zuinigst rijd.</w:t>
      </w:r>
    </w:p>
    <w:p w14:paraId="6C977392" w14:textId="77777777" w:rsidR="00EA3723" w:rsidRPr="00F332A0" w:rsidRDefault="00B27E74" w:rsidP="00EA3723">
      <w:pPr>
        <w:spacing w:line="240" w:lineRule="auto"/>
        <w:ind w:firstLine="720"/>
        <w:contextualSpacing/>
        <w:rPr>
          <w:rFonts w:cs="Arial"/>
          <w:i/>
        </w:rPr>
      </w:pPr>
      <w:r w:rsidRPr="00F332A0">
        <w:rPr>
          <w:rFonts w:cs="Arial"/>
          <w:i/>
        </w:rPr>
        <w:t>Verwachte reductie op brandstofverbruik: door correct toepassen van Het Nieuwe</w:t>
      </w:r>
    </w:p>
    <w:p w14:paraId="5C1DD972" w14:textId="2B9BBD2A" w:rsidR="00EA3723" w:rsidRPr="00F332A0" w:rsidRDefault="00B27E74" w:rsidP="00EA3723">
      <w:pPr>
        <w:spacing w:line="240" w:lineRule="auto"/>
        <w:ind w:firstLine="720"/>
        <w:contextualSpacing/>
        <w:rPr>
          <w:rFonts w:cs="Arial"/>
          <w:i/>
        </w:rPr>
      </w:pPr>
      <w:r w:rsidRPr="00F332A0">
        <w:rPr>
          <w:rFonts w:cs="Arial"/>
          <w:i/>
        </w:rPr>
        <w:t>Rijden zal de eerder genoemde reductie van 10% op langere termijn gehaald</w:t>
      </w:r>
    </w:p>
    <w:p w14:paraId="3212DE6F" w14:textId="002BCE73" w:rsidR="00B27E74" w:rsidRPr="00F332A0" w:rsidRDefault="00B27E74" w:rsidP="00EA3723">
      <w:pPr>
        <w:spacing w:line="240" w:lineRule="auto"/>
        <w:ind w:firstLine="720"/>
        <w:contextualSpacing/>
        <w:rPr>
          <w:rFonts w:cs="Arial"/>
          <w:i/>
        </w:rPr>
      </w:pPr>
      <w:r w:rsidRPr="00F332A0">
        <w:rPr>
          <w:rFonts w:cs="Arial"/>
          <w:i/>
        </w:rPr>
        <w:t>worden.</w:t>
      </w:r>
    </w:p>
    <w:p w14:paraId="18EC03F8" w14:textId="77777777" w:rsidR="00B27E74" w:rsidRPr="00F332A0" w:rsidRDefault="00B27E74" w:rsidP="00B27E74">
      <w:pPr>
        <w:rPr>
          <w:rFonts w:cs="Arial"/>
          <w:i/>
        </w:rPr>
      </w:pPr>
    </w:p>
    <w:p w14:paraId="31610B0D" w14:textId="77777777" w:rsidR="00B27E74" w:rsidRPr="00F332A0" w:rsidRDefault="00B27E74" w:rsidP="00B27E74">
      <w:pPr>
        <w:shd w:val="clear" w:color="auto" w:fill="D6E3BC" w:themeFill="accent3" w:themeFillTint="66"/>
        <w:rPr>
          <w:rFonts w:cs="Arial"/>
          <w:b/>
        </w:rPr>
      </w:pPr>
      <w:r w:rsidRPr="00F332A0">
        <w:rPr>
          <w:rFonts w:cs="Arial"/>
          <w:b/>
        </w:rPr>
        <w:t>Vergroening brandstoffen</w:t>
      </w:r>
    </w:p>
    <w:p w14:paraId="72F1AFE9" w14:textId="77777777" w:rsidR="00B27E74" w:rsidRPr="00F332A0" w:rsidRDefault="00B27E74" w:rsidP="00B27E74">
      <w:pPr>
        <w:pStyle w:val="Lijstalinea"/>
        <w:rPr>
          <w:rFonts w:cs="Arial"/>
          <w:i/>
        </w:rPr>
      </w:pPr>
    </w:p>
    <w:p w14:paraId="3CF674B5" w14:textId="77777777" w:rsidR="00B27E74" w:rsidRPr="00F332A0" w:rsidRDefault="00B27E74" w:rsidP="00B805B7">
      <w:pPr>
        <w:pStyle w:val="Lijstalinea"/>
        <w:numPr>
          <w:ilvl w:val="0"/>
          <w:numId w:val="4"/>
        </w:numPr>
        <w:spacing w:line="240" w:lineRule="auto"/>
        <w:contextualSpacing/>
        <w:rPr>
          <w:rFonts w:cs="Arial"/>
        </w:rPr>
      </w:pPr>
      <w:r w:rsidRPr="00F332A0">
        <w:rPr>
          <w:rFonts w:cs="Arial"/>
        </w:rPr>
        <w:t>Aanschaffen van zuinige auto’s en materieel (A- of B label, hybride/elektrische auto voor kortere afstanden).</w:t>
      </w:r>
    </w:p>
    <w:p w14:paraId="55E80F5B" w14:textId="77777777" w:rsidR="00B27E74" w:rsidRPr="00F332A0" w:rsidRDefault="00B27E74" w:rsidP="00B805B7">
      <w:pPr>
        <w:pStyle w:val="Lijstalinea"/>
        <w:numPr>
          <w:ilvl w:val="0"/>
          <w:numId w:val="4"/>
        </w:numPr>
        <w:spacing w:line="240" w:lineRule="auto"/>
        <w:contextualSpacing/>
        <w:rPr>
          <w:rFonts w:cs="Arial"/>
        </w:rPr>
      </w:pPr>
      <w:r w:rsidRPr="00F332A0">
        <w:rPr>
          <w:rFonts w:cs="Arial"/>
        </w:rPr>
        <w:t>Rijden op groengas.</w:t>
      </w:r>
    </w:p>
    <w:p w14:paraId="6C79090A" w14:textId="77777777" w:rsidR="00B27E74" w:rsidRPr="00F332A0" w:rsidRDefault="00B27E74" w:rsidP="00B27E74">
      <w:pPr>
        <w:pStyle w:val="Lijstalinea"/>
        <w:rPr>
          <w:rFonts w:cs="Arial"/>
          <w:i/>
        </w:rPr>
      </w:pPr>
      <w:r w:rsidRPr="00F332A0">
        <w:rPr>
          <w:rFonts w:cs="Arial"/>
          <w:i/>
        </w:rPr>
        <w:t>Verwachte reductie op brandstofverbruik: Een zuinige auto met A- of B-label verbruikt zo’n 10% minder dan een gemiddelde auto in dezelfde klasse.</w:t>
      </w:r>
    </w:p>
    <w:p w14:paraId="7A5CC7AE" w14:textId="77777777" w:rsidR="00B27E74" w:rsidRPr="00F332A0" w:rsidRDefault="00B27E74" w:rsidP="00B27E74">
      <w:pPr>
        <w:pStyle w:val="Lijstalinea"/>
        <w:rPr>
          <w:rFonts w:cs="Arial"/>
        </w:rPr>
      </w:pPr>
    </w:p>
    <w:p w14:paraId="54655293" w14:textId="77777777" w:rsidR="00B27E74" w:rsidRPr="00F332A0" w:rsidRDefault="00B27E74" w:rsidP="00B805B7">
      <w:pPr>
        <w:pStyle w:val="Lijstalinea"/>
        <w:numPr>
          <w:ilvl w:val="0"/>
          <w:numId w:val="4"/>
        </w:numPr>
        <w:spacing w:line="240" w:lineRule="auto"/>
        <w:contextualSpacing/>
        <w:rPr>
          <w:rFonts w:cs="Arial"/>
        </w:rPr>
      </w:pPr>
      <w:r w:rsidRPr="00F332A0">
        <w:rPr>
          <w:rFonts w:cs="Arial"/>
        </w:rPr>
        <w:t xml:space="preserve">Frequent onderhoud (i.c.m. Het Nieuwe Rijden: controleren bandenspanning, </w:t>
      </w:r>
      <w:proofErr w:type="spellStart"/>
      <w:r w:rsidRPr="00F332A0">
        <w:rPr>
          <w:rFonts w:cs="Arial"/>
        </w:rPr>
        <w:t>etc</w:t>
      </w:r>
      <w:proofErr w:type="spellEnd"/>
      <w:r w:rsidRPr="00F332A0">
        <w:rPr>
          <w:rFonts w:cs="Arial"/>
        </w:rPr>
        <w:t>)</w:t>
      </w:r>
    </w:p>
    <w:p w14:paraId="4E1DAEB0" w14:textId="77777777" w:rsidR="00B27E74" w:rsidRPr="00F332A0" w:rsidRDefault="00B27E74" w:rsidP="00B805B7">
      <w:pPr>
        <w:pStyle w:val="Lijstalinea"/>
        <w:numPr>
          <w:ilvl w:val="0"/>
          <w:numId w:val="4"/>
        </w:numPr>
        <w:rPr>
          <w:rFonts w:cs="Arial"/>
        </w:rPr>
      </w:pPr>
      <w:r w:rsidRPr="00F332A0">
        <w:rPr>
          <w:rFonts w:cs="Arial"/>
          <w:i/>
        </w:rPr>
        <w:t>Verwachte reductie op brandstofverbruik: banden op spanning houden scheelt al zo’n 3% in brandstofverbruik.</w:t>
      </w:r>
    </w:p>
    <w:p w14:paraId="63C3753F" w14:textId="77777777" w:rsidR="00B27E74" w:rsidRPr="00F332A0" w:rsidRDefault="00B27E74" w:rsidP="00B805B7">
      <w:pPr>
        <w:pStyle w:val="Lijstalinea"/>
        <w:numPr>
          <w:ilvl w:val="0"/>
          <w:numId w:val="4"/>
        </w:numPr>
        <w:spacing w:line="240" w:lineRule="auto"/>
        <w:contextualSpacing/>
        <w:rPr>
          <w:rFonts w:cs="Arial"/>
        </w:rPr>
      </w:pPr>
      <w:r w:rsidRPr="00F332A0">
        <w:rPr>
          <w:rFonts w:cs="Arial"/>
        </w:rPr>
        <w:t>Brandstof met optimale verbrandingswaarde aanschaffen.</w:t>
      </w:r>
    </w:p>
    <w:p w14:paraId="5C75CD86" w14:textId="77777777" w:rsidR="00B27E74" w:rsidRPr="00F332A0" w:rsidRDefault="00B27E74" w:rsidP="00B805B7">
      <w:pPr>
        <w:pStyle w:val="Lijstalinea"/>
        <w:numPr>
          <w:ilvl w:val="0"/>
          <w:numId w:val="4"/>
        </w:numPr>
        <w:rPr>
          <w:rFonts w:cs="Arial"/>
          <w:i/>
        </w:rPr>
      </w:pPr>
      <w:r w:rsidRPr="00F332A0">
        <w:rPr>
          <w:rFonts w:cs="Arial"/>
          <w:i/>
        </w:rPr>
        <w:t>Verwachte reductie mogelijk enkele procenten.</w:t>
      </w:r>
    </w:p>
    <w:p w14:paraId="5E19C14A" w14:textId="0F008081" w:rsidR="00B27E74" w:rsidRPr="00F332A0" w:rsidRDefault="00B27E74" w:rsidP="00B805B7">
      <w:pPr>
        <w:pStyle w:val="Lijstalinea"/>
        <w:numPr>
          <w:ilvl w:val="0"/>
          <w:numId w:val="4"/>
        </w:numPr>
        <w:spacing w:line="240" w:lineRule="auto"/>
        <w:contextualSpacing/>
        <w:rPr>
          <w:rFonts w:cs="Arial"/>
          <w:i/>
        </w:rPr>
      </w:pPr>
      <w:r w:rsidRPr="00F332A0">
        <w:rPr>
          <w:rFonts w:cs="Arial"/>
        </w:rPr>
        <w:lastRenderedPageBreak/>
        <w:t>Bouwkeet/schaftruimte in bestaande bebouwing plaatsen in plaats van aparte unit neerzetten.</w:t>
      </w:r>
    </w:p>
    <w:p w14:paraId="74086DF4" w14:textId="77777777" w:rsidR="00B27E74" w:rsidRPr="00F332A0" w:rsidRDefault="00B27E74" w:rsidP="00B27E74">
      <w:pPr>
        <w:pStyle w:val="Lijstalinea"/>
        <w:rPr>
          <w:rFonts w:cs="Arial"/>
          <w:i/>
        </w:rPr>
      </w:pPr>
    </w:p>
    <w:p w14:paraId="026F111F" w14:textId="77777777" w:rsidR="00B27E74" w:rsidRPr="00F332A0" w:rsidRDefault="00B27E74" w:rsidP="00B27E74">
      <w:pPr>
        <w:shd w:val="clear" w:color="auto" w:fill="D6E3BC" w:themeFill="accent3" w:themeFillTint="66"/>
        <w:rPr>
          <w:rFonts w:cs="Arial"/>
          <w:b/>
        </w:rPr>
      </w:pPr>
      <w:r w:rsidRPr="00F332A0">
        <w:rPr>
          <w:rFonts w:cs="Arial"/>
          <w:b/>
          <w:shd w:val="clear" w:color="auto" w:fill="D6E3BC" w:themeFill="accent3" w:themeFillTint="66"/>
        </w:rPr>
        <w:t>Gereden kilometers verminderen</w:t>
      </w:r>
    </w:p>
    <w:p w14:paraId="79F07FE4" w14:textId="77777777" w:rsidR="00B27E74" w:rsidRPr="00F332A0" w:rsidRDefault="00B27E74" w:rsidP="00B27E74">
      <w:pPr>
        <w:pStyle w:val="Lijstalinea"/>
        <w:spacing w:line="240" w:lineRule="auto"/>
        <w:contextualSpacing/>
        <w:rPr>
          <w:rFonts w:cs="Arial"/>
        </w:rPr>
      </w:pPr>
    </w:p>
    <w:p w14:paraId="1A673F6D" w14:textId="77777777" w:rsidR="00B27E74" w:rsidRPr="00F332A0" w:rsidRDefault="00B27E74" w:rsidP="00B805B7">
      <w:pPr>
        <w:pStyle w:val="Lijstalinea"/>
        <w:numPr>
          <w:ilvl w:val="0"/>
          <w:numId w:val="5"/>
        </w:numPr>
        <w:spacing w:line="240" w:lineRule="auto"/>
        <w:contextualSpacing/>
        <w:rPr>
          <w:rFonts w:cs="Arial"/>
        </w:rPr>
      </w:pPr>
      <w:r w:rsidRPr="00F332A0">
        <w:rPr>
          <w:rFonts w:cs="Arial"/>
        </w:rPr>
        <w:t>Verminderen van het aantal gereden woon-werk en zakelijke kilometers door stimuleren van:</w:t>
      </w:r>
    </w:p>
    <w:p w14:paraId="05F8EAE1" w14:textId="77777777" w:rsidR="00B27E74" w:rsidRPr="00F332A0" w:rsidRDefault="00B27E74" w:rsidP="00B805B7">
      <w:pPr>
        <w:pStyle w:val="Lijstalinea"/>
        <w:numPr>
          <w:ilvl w:val="1"/>
          <w:numId w:val="2"/>
        </w:numPr>
        <w:spacing w:line="240" w:lineRule="auto"/>
        <w:ind w:left="1440"/>
        <w:contextualSpacing/>
        <w:rPr>
          <w:rFonts w:cs="Arial"/>
        </w:rPr>
      </w:pPr>
      <w:r w:rsidRPr="00F332A0">
        <w:rPr>
          <w:rFonts w:cs="Arial"/>
        </w:rPr>
        <w:t>Carpoolen;</w:t>
      </w:r>
    </w:p>
    <w:p w14:paraId="395768A5" w14:textId="77777777" w:rsidR="00B27E74" w:rsidRPr="00F332A0" w:rsidRDefault="00B27E74" w:rsidP="00B805B7">
      <w:pPr>
        <w:pStyle w:val="Lijstalinea"/>
        <w:numPr>
          <w:ilvl w:val="1"/>
          <w:numId w:val="2"/>
        </w:numPr>
        <w:spacing w:line="240" w:lineRule="auto"/>
        <w:ind w:left="1440"/>
        <w:contextualSpacing/>
        <w:rPr>
          <w:rFonts w:cs="Arial"/>
        </w:rPr>
      </w:pPr>
      <w:r w:rsidRPr="00F332A0">
        <w:rPr>
          <w:rFonts w:cs="Arial"/>
        </w:rPr>
        <w:t>flexibele werkplekken;</w:t>
      </w:r>
    </w:p>
    <w:p w14:paraId="57D232AC" w14:textId="26DA0C8C" w:rsidR="00EC69E7" w:rsidRPr="00F332A0" w:rsidRDefault="00EC69E7" w:rsidP="00B805B7">
      <w:pPr>
        <w:pStyle w:val="Lijstalinea"/>
        <w:numPr>
          <w:ilvl w:val="1"/>
          <w:numId w:val="2"/>
        </w:numPr>
        <w:spacing w:line="240" w:lineRule="auto"/>
        <w:ind w:left="1440"/>
        <w:contextualSpacing/>
        <w:rPr>
          <w:rFonts w:cs="Arial"/>
        </w:rPr>
      </w:pPr>
      <w:r w:rsidRPr="00F332A0">
        <w:rPr>
          <w:rFonts w:cs="Arial"/>
        </w:rPr>
        <w:t>Optimale bezetting van bedrijfsbussen bij werken op afstand. (Hoe verder het project hoe meer personen per bus)</w:t>
      </w:r>
    </w:p>
    <w:p w14:paraId="35EED7D0" w14:textId="77777777" w:rsidR="00EC69E7" w:rsidRPr="00F332A0" w:rsidRDefault="00EC69E7" w:rsidP="00EC69E7">
      <w:pPr>
        <w:pStyle w:val="Lijstalinea"/>
        <w:spacing w:line="240" w:lineRule="auto"/>
        <w:ind w:left="1440"/>
        <w:contextualSpacing/>
        <w:rPr>
          <w:rFonts w:cs="Arial"/>
        </w:rPr>
      </w:pPr>
    </w:p>
    <w:p w14:paraId="115B394F" w14:textId="77777777" w:rsidR="00B27E74" w:rsidRPr="00F332A0" w:rsidRDefault="00B27E74" w:rsidP="00B27E74">
      <w:pPr>
        <w:pStyle w:val="Lijstalinea"/>
        <w:rPr>
          <w:rFonts w:cs="Arial"/>
          <w:i/>
        </w:rPr>
      </w:pPr>
      <w:r w:rsidRPr="00F332A0">
        <w:rPr>
          <w:rFonts w:cs="Arial"/>
          <w:i/>
        </w:rPr>
        <w:t>Verwachte reductie op brandstofverbruik: sterk afhankelijk van hoe op dit moment met deze maatregelen omgegaan wordt binnen het bedrijf en wat er nog mogelijk is.</w:t>
      </w:r>
    </w:p>
    <w:p w14:paraId="73B24817" w14:textId="77777777" w:rsidR="00B27E74" w:rsidRPr="00F332A0" w:rsidRDefault="00B27E74" w:rsidP="00B27E74">
      <w:pPr>
        <w:rPr>
          <w:rFonts w:cs="Arial"/>
          <w:b/>
        </w:rPr>
      </w:pPr>
    </w:p>
    <w:p w14:paraId="6830E7BB" w14:textId="66020D27" w:rsidR="00B27E74" w:rsidRPr="00F332A0" w:rsidRDefault="00A147DA" w:rsidP="00B27E74">
      <w:pPr>
        <w:shd w:val="clear" w:color="auto" w:fill="C2D69B" w:themeFill="accent3" w:themeFillTint="99"/>
        <w:rPr>
          <w:rFonts w:cs="Arial"/>
          <w:b/>
          <w:sz w:val="22"/>
          <w:szCs w:val="22"/>
        </w:rPr>
      </w:pPr>
      <w:r w:rsidRPr="00F332A0">
        <w:rPr>
          <w:rFonts w:cs="Arial"/>
          <w:b/>
          <w:sz w:val="22"/>
          <w:szCs w:val="22"/>
        </w:rPr>
        <w:t>Reduceren verbruik g</w:t>
      </w:r>
      <w:r w:rsidR="00B27E74" w:rsidRPr="00F332A0">
        <w:rPr>
          <w:rFonts w:cs="Arial"/>
          <w:b/>
          <w:sz w:val="22"/>
          <w:szCs w:val="22"/>
        </w:rPr>
        <w:t xml:space="preserve">as &amp; </w:t>
      </w:r>
      <w:r w:rsidRPr="00F332A0">
        <w:rPr>
          <w:rFonts w:cs="Arial"/>
          <w:b/>
          <w:sz w:val="22"/>
          <w:szCs w:val="22"/>
        </w:rPr>
        <w:t>e</w:t>
      </w:r>
      <w:r w:rsidR="00B27E74" w:rsidRPr="00F332A0">
        <w:rPr>
          <w:rFonts w:cs="Arial"/>
          <w:b/>
          <w:sz w:val="22"/>
          <w:szCs w:val="22"/>
        </w:rPr>
        <w:t>lektra</w:t>
      </w:r>
    </w:p>
    <w:p w14:paraId="3736ED64" w14:textId="77777777" w:rsidR="00B27E74" w:rsidRPr="00F332A0" w:rsidRDefault="00B27E74" w:rsidP="00B27E74">
      <w:pPr>
        <w:rPr>
          <w:rFonts w:cs="Arial"/>
        </w:rPr>
      </w:pPr>
    </w:p>
    <w:p w14:paraId="513DE3DA" w14:textId="3F1955F5" w:rsidR="00B27E74" w:rsidRPr="00F332A0" w:rsidRDefault="00B27E74" w:rsidP="00B27E74">
      <w:pPr>
        <w:rPr>
          <w:rFonts w:cs="Arial"/>
        </w:rPr>
      </w:pPr>
      <w:r w:rsidRPr="00F332A0">
        <w:rPr>
          <w:rFonts w:cs="Arial"/>
        </w:rPr>
        <w:t>Het aandeel van gasverbruik op de CO</w:t>
      </w:r>
      <w:r w:rsidRPr="00F332A0">
        <w:rPr>
          <w:rFonts w:cs="Arial"/>
          <w:vertAlign w:val="subscript"/>
        </w:rPr>
        <w:t>2</w:t>
      </w:r>
      <w:r w:rsidRPr="00F332A0">
        <w:rPr>
          <w:rFonts w:cs="Arial"/>
        </w:rPr>
        <w:t xml:space="preserve"> footprint is</w:t>
      </w:r>
      <w:r w:rsidR="00E83D8B" w:rsidRPr="00F332A0">
        <w:rPr>
          <w:rFonts w:cs="Arial"/>
        </w:rPr>
        <w:t xml:space="preserve"> 12</w:t>
      </w:r>
      <w:r w:rsidRPr="00F332A0">
        <w:rPr>
          <w:rFonts w:cs="Arial"/>
        </w:rPr>
        <w:t xml:space="preserve">%; het aandeel van het elektraverbruik is </w:t>
      </w:r>
      <w:r w:rsidR="00E83D8B" w:rsidRPr="00F332A0">
        <w:rPr>
          <w:rFonts w:cs="Arial"/>
        </w:rPr>
        <w:t>30</w:t>
      </w:r>
      <w:r w:rsidRPr="00F332A0">
        <w:rPr>
          <w:rFonts w:cs="Arial"/>
        </w:rPr>
        <w:t>%. Op het kantoor kunnen de volgende maatregelen genomen worden om de CO</w:t>
      </w:r>
      <w:r w:rsidRPr="00F332A0">
        <w:rPr>
          <w:rFonts w:cs="Arial"/>
          <w:vertAlign w:val="subscript"/>
        </w:rPr>
        <w:t>2</w:t>
      </w:r>
      <w:r w:rsidRPr="00F332A0">
        <w:rPr>
          <w:rFonts w:cs="Arial"/>
        </w:rPr>
        <w:t xml:space="preserve"> uitstoot te verminderen:</w:t>
      </w:r>
    </w:p>
    <w:p w14:paraId="4E5B09D2" w14:textId="77777777" w:rsidR="00B27E74" w:rsidRPr="00F332A0" w:rsidRDefault="00B27E74" w:rsidP="00B27E74">
      <w:pPr>
        <w:rPr>
          <w:rFonts w:cs="Arial"/>
        </w:rPr>
      </w:pPr>
    </w:p>
    <w:p w14:paraId="15949F26" w14:textId="77777777" w:rsidR="00B27E74" w:rsidRPr="00F332A0" w:rsidRDefault="00B27E74" w:rsidP="00B27E74">
      <w:pPr>
        <w:shd w:val="clear" w:color="auto" w:fill="D6E3BC" w:themeFill="accent3" w:themeFillTint="66"/>
        <w:rPr>
          <w:rFonts w:cs="Arial"/>
          <w:b/>
        </w:rPr>
      </w:pPr>
      <w:r w:rsidRPr="00F332A0">
        <w:rPr>
          <w:rFonts w:cs="Arial"/>
          <w:b/>
        </w:rPr>
        <w:t>Algemeen</w:t>
      </w:r>
    </w:p>
    <w:p w14:paraId="5B2D71C7" w14:textId="77777777" w:rsidR="00EC69E7" w:rsidRPr="00F332A0" w:rsidRDefault="00B27E74" w:rsidP="00B805B7">
      <w:pPr>
        <w:pStyle w:val="Lijstalinea"/>
        <w:numPr>
          <w:ilvl w:val="0"/>
          <w:numId w:val="5"/>
        </w:numPr>
        <w:spacing w:line="240" w:lineRule="auto"/>
        <w:contextualSpacing/>
        <w:rPr>
          <w:rFonts w:cs="Arial"/>
        </w:rPr>
      </w:pPr>
      <w:r w:rsidRPr="00F332A0">
        <w:rPr>
          <w:rFonts w:cs="Arial"/>
        </w:rPr>
        <w:t xml:space="preserve">Het plaatsen van slimme meters waardoor gas- en elektraverbruik nauwkeuriger </w:t>
      </w:r>
    </w:p>
    <w:p w14:paraId="2F7962EB" w14:textId="77777777" w:rsidR="00EC69E7" w:rsidRPr="00F332A0" w:rsidRDefault="00EC69E7" w:rsidP="00EC69E7">
      <w:pPr>
        <w:pStyle w:val="Lijstalinea"/>
        <w:spacing w:line="240" w:lineRule="auto"/>
        <w:contextualSpacing/>
        <w:rPr>
          <w:rFonts w:cs="Arial"/>
        </w:rPr>
      </w:pPr>
      <w:r w:rsidRPr="00F332A0">
        <w:rPr>
          <w:rFonts w:cs="Arial"/>
        </w:rPr>
        <w:t>gemeten kunnen worden. Dit helpt om beter inzicht te krijgen in het energieverbruik en nauwkeuriger meetgegevens waardoor onzekerheden in de emissie inventaris kleiner worden.</w:t>
      </w:r>
    </w:p>
    <w:p w14:paraId="5ED48D89" w14:textId="77777777" w:rsidR="00EC69E7" w:rsidRPr="00F332A0" w:rsidRDefault="00EC69E7" w:rsidP="00EC69E7">
      <w:pPr>
        <w:pStyle w:val="Lijstalinea"/>
        <w:rPr>
          <w:rFonts w:cs="Arial"/>
          <w:i/>
        </w:rPr>
      </w:pPr>
      <w:r w:rsidRPr="00F332A0">
        <w:rPr>
          <w:rFonts w:cs="Arial"/>
          <w:i/>
        </w:rPr>
        <w:t>Verwachte reductie op het gas- en elektraverbruik: geen directe reductie door deze maatregel.</w:t>
      </w:r>
    </w:p>
    <w:p w14:paraId="44A1D794" w14:textId="1B46BB81" w:rsidR="00EC69E7" w:rsidRPr="00F332A0" w:rsidRDefault="00EC69E7" w:rsidP="00B805B7">
      <w:pPr>
        <w:pStyle w:val="Lijstalinea"/>
        <w:numPr>
          <w:ilvl w:val="0"/>
          <w:numId w:val="5"/>
        </w:numPr>
        <w:spacing w:line="240" w:lineRule="auto"/>
        <w:contextualSpacing/>
        <w:rPr>
          <w:rFonts w:cs="Arial"/>
        </w:rPr>
      </w:pPr>
      <w:r w:rsidRPr="00F332A0">
        <w:rPr>
          <w:rFonts w:cs="Arial"/>
        </w:rPr>
        <w:t>Afstoten panden met lage personele bezetting, dit is reeds gebeurd met de vestiging in Heerenveen.</w:t>
      </w:r>
    </w:p>
    <w:p w14:paraId="3A1F3B29" w14:textId="63EB9B9F" w:rsidR="00EC69E7" w:rsidRPr="00F332A0" w:rsidRDefault="00EC69E7" w:rsidP="00EC69E7">
      <w:pPr>
        <w:pStyle w:val="Lijstalinea"/>
        <w:rPr>
          <w:rFonts w:cs="Arial"/>
          <w:i/>
        </w:rPr>
      </w:pPr>
      <w:r w:rsidRPr="00F332A0">
        <w:rPr>
          <w:rFonts w:cs="Arial"/>
          <w:i/>
        </w:rPr>
        <w:t>Verwachte reductie op het gas- en elektraverbruik: lichte directe reductie door deze maatregel.</w:t>
      </w:r>
    </w:p>
    <w:p w14:paraId="553E7CF1" w14:textId="77777777" w:rsidR="00B27E74" w:rsidRPr="00F332A0" w:rsidRDefault="00B27E74" w:rsidP="00B27E74">
      <w:pPr>
        <w:rPr>
          <w:rFonts w:cs="Arial"/>
        </w:rPr>
      </w:pPr>
    </w:p>
    <w:p w14:paraId="594C07BC" w14:textId="77777777" w:rsidR="00B27E74" w:rsidRPr="00F332A0" w:rsidRDefault="00B27E74" w:rsidP="00B27E74">
      <w:pPr>
        <w:shd w:val="clear" w:color="auto" w:fill="D6E3BC" w:themeFill="accent3" w:themeFillTint="66"/>
        <w:rPr>
          <w:rFonts w:cs="Arial"/>
          <w:b/>
        </w:rPr>
      </w:pPr>
      <w:r w:rsidRPr="00F332A0">
        <w:rPr>
          <w:rFonts w:cs="Arial"/>
          <w:b/>
        </w:rPr>
        <w:t>Gasverbruik</w:t>
      </w:r>
    </w:p>
    <w:p w14:paraId="54D19D80" w14:textId="77777777" w:rsidR="00B27E74" w:rsidRPr="00F332A0" w:rsidRDefault="00B27E74" w:rsidP="00B805B7">
      <w:pPr>
        <w:pStyle w:val="Lijstalinea"/>
        <w:numPr>
          <w:ilvl w:val="0"/>
          <w:numId w:val="5"/>
        </w:numPr>
        <w:spacing w:line="240" w:lineRule="auto"/>
        <w:contextualSpacing/>
        <w:rPr>
          <w:rFonts w:cs="Arial"/>
        </w:rPr>
      </w:pPr>
      <w:r w:rsidRPr="00F332A0">
        <w:rPr>
          <w:rFonts w:cs="Arial"/>
        </w:rPr>
        <w:t xml:space="preserve">Betere isolatie van de panden door toepassen van dakisolatie, muurisolatie, </w:t>
      </w:r>
    </w:p>
    <w:p w14:paraId="0894080D" w14:textId="77777777" w:rsidR="00B27E74" w:rsidRPr="00F332A0" w:rsidRDefault="00B27E74" w:rsidP="00B27E74">
      <w:pPr>
        <w:pStyle w:val="Lijstalinea"/>
        <w:spacing w:line="240" w:lineRule="auto"/>
        <w:contextualSpacing/>
        <w:rPr>
          <w:rFonts w:cs="Arial"/>
        </w:rPr>
      </w:pPr>
      <w:r w:rsidRPr="00F332A0">
        <w:rPr>
          <w:rFonts w:cs="Arial"/>
        </w:rPr>
        <w:t>HR-glas of tochtwering in kozijnen of deuren.</w:t>
      </w:r>
    </w:p>
    <w:p w14:paraId="32059851" w14:textId="75F82A9B" w:rsidR="00B27E74" w:rsidRPr="00F332A0" w:rsidRDefault="00B27E74" w:rsidP="00B27E74">
      <w:pPr>
        <w:pStyle w:val="Lijstalinea"/>
        <w:rPr>
          <w:rFonts w:cs="Arial"/>
          <w:i/>
        </w:rPr>
      </w:pPr>
      <w:r w:rsidRPr="00F332A0">
        <w:rPr>
          <w:rFonts w:cs="Arial"/>
          <w:i/>
        </w:rPr>
        <w:t xml:space="preserve">Verwachte reductie op het gasverbruik: afhankelijk van hoeveel in de pand verbeterd kan worden, gemiddeld kan hierop zo’n </w:t>
      </w:r>
      <w:r w:rsidR="00E83D8B" w:rsidRPr="00F332A0">
        <w:rPr>
          <w:rFonts w:cs="Arial"/>
          <w:i/>
        </w:rPr>
        <w:t>2</w:t>
      </w:r>
      <w:r w:rsidRPr="00F332A0">
        <w:rPr>
          <w:rFonts w:cs="Arial"/>
          <w:i/>
        </w:rPr>
        <w:t>% gereduceerd worden.</w:t>
      </w:r>
    </w:p>
    <w:p w14:paraId="3CA6D9FB" w14:textId="77777777" w:rsidR="00B27E74" w:rsidRPr="00F332A0" w:rsidRDefault="00B27E74" w:rsidP="00B27E74">
      <w:pPr>
        <w:pStyle w:val="Lijstalinea"/>
        <w:rPr>
          <w:rFonts w:cs="Arial"/>
        </w:rPr>
      </w:pPr>
    </w:p>
    <w:p w14:paraId="68054367" w14:textId="798266C1" w:rsidR="00B27E74" w:rsidRPr="00F332A0" w:rsidRDefault="00B27E74" w:rsidP="00B805B7">
      <w:pPr>
        <w:pStyle w:val="Lijstalinea"/>
        <w:numPr>
          <w:ilvl w:val="0"/>
          <w:numId w:val="5"/>
        </w:numPr>
        <w:spacing w:line="240" w:lineRule="auto"/>
        <w:contextualSpacing/>
        <w:rPr>
          <w:rFonts w:cs="Arial"/>
        </w:rPr>
      </w:pPr>
      <w:r w:rsidRPr="00F332A0">
        <w:rPr>
          <w:rFonts w:cs="Arial"/>
        </w:rPr>
        <w:t xml:space="preserve">Klimaatinstallatie </w:t>
      </w:r>
      <w:r w:rsidR="00E83D8B" w:rsidRPr="00F332A0">
        <w:rPr>
          <w:rFonts w:cs="Arial"/>
        </w:rPr>
        <w:t xml:space="preserve">bijstellen </w:t>
      </w:r>
    </w:p>
    <w:p w14:paraId="2CF7C2BA" w14:textId="42A971E0" w:rsidR="00B27E74" w:rsidRPr="00F332A0" w:rsidRDefault="00B27E74" w:rsidP="00B27E74">
      <w:pPr>
        <w:pStyle w:val="Lijstalinea"/>
        <w:rPr>
          <w:rFonts w:cs="Arial"/>
          <w:i/>
        </w:rPr>
      </w:pPr>
      <w:r w:rsidRPr="00F332A0">
        <w:rPr>
          <w:rFonts w:cs="Arial"/>
          <w:i/>
        </w:rPr>
        <w:t xml:space="preserve">Verwachte reductie op gasverbruik: bespaart </w:t>
      </w:r>
      <w:r w:rsidR="00E83D8B" w:rsidRPr="00F332A0">
        <w:rPr>
          <w:rFonts w:cs="Arial"/>
          <w:i/>
        </w:rPr>
        <w:t>2</w:t>
      </w:r>
      <w:r w:rsidRPr="00F332A0">
        <w:rPr>
          <w:rFonts w:cs="Arial"/>
          <w:i/>
        </w:rPr>
        <w:t>%.</w:t>
      </w:r>
    </w:p>
    <w:p w14:paraId="37F61A29" w14:textId="77777777" w:rsidR="00B27E74" w:rsidRPr="00F332A0" w:rsidRDefault="00B27E74" w:rsidP="00B27E74">
      <w:pPr>
        <w:rPr>
          <w:rFonts w:cs="Arial"/>
        </w:rPr>
      </w:pPr>
    </w:p>
    <w:p w14:paraId="77566065" w14:textId="77777777" w:rsidR="00B27E74" w:rsidRPr="00F332A0" w:rsidRDefault="00B27E74" w:rsidP="00B27E74">
      <w:pPr>
        <w:shd w:val="clear" w:color="auto" w:fill="D6E3BC" w:themeFill="accent3" w:themeFillTint="66"/>
        <w:rPr>
          <w:rFonts w:cs="Arial"/>
          <w:b/>
        </w:rPr>
      </w:pPr>
      <w:r w:rsidRPr="00F332A0">
        <w:rPr>
          <w:rFonts w:cs="Arial"/>
          <w:b/>
        </w:rPr>
        <w:t>Elektraverbruik</w:t>
      </w:r>
    </w:p>
    <w:p w14:paraId="47BD0A29" w14:textId="7DE90308" w:rsidR="00B27E74" w:rsidRPr="00F332A0" w:rsidRDefault="00B27E74" w:rsidP="00B805B7">
      <w:pPr>
        <w:pStyle w:val="Lijstalinea"/>
        <w:numPr>
          <w:ilvl w:val="0"/>
          <w:numId w:val="5"/>
        </w:numPr>
        <w:spacing w:line="240" w:lineRule="auto"/>
        <w:contextualSpacing/>
        <w:rPr>
          <w:rFonts w:cs="Arial"/>
          <w:i/>
        </w:rPr>
      </w:pPr>
      <w:r w:rsidRPr="00F332A0">
        <w:rPr>
          <w:rFonts w:cs="Arial"/>
        </w:rPr>
        <w:t xml:space="preserve">Het inkopen van groene stroom met SMK-keurmerk voor </w:t>
      </w:r>
      <w:r w:rsidR="00E83D8B" w:rsidRPr="00F332A0">
        <w:rPr>
          <w:rFonts w:cs="Arial"/>
        </w:rPr>
        <w:t xml:space="preserve">de projecten </w:t>
      </w:r>
      <w:r w:rsidRPr="00F332A0">
        <w:rPr>
          <w:rFonts w:cs="Arial"/>
        </w:rPr>
        <w:br/>
      </w:r>
      <w:r w:rsidRPr="00F332A0">
        <w:rPr>
          <w:rFonts w:cs="Arial"/>
          <w:i/>
        </w:rPr>
        <w:t>Verwachte reductie: volledige overstap op groene stroom realiseert een reductie van 100% op de CO2 uitstoot door elektraverbruik.</w:t>
      </w:r>
    </w:p>
    <w:p w14:paraId="3A3BB052" w14:textId="77777777" w:rsidR="00B27E74" w:rsidRPr="00F332A0" w:rsidRDefault="00B27E74" w:rsidP="00B27E74">
      <w:pPr>
        <w:pStyle w:val="Lijstalinea"/>
        <w:rPr>
          <w:rFonts w:cs="Arial"/>
          <w:i/>
        </w:rPr>
      </w:pPr>
    </w:p>
    <w:p w14:paraId="1EE80312" w14:textId="77777777" w:rsidR="00B27E74" w:rsidRPr="00F332A0" w:rsidRDefault="00B27E74" w:rsidP="00B805B7">
      <w:pPr>
        <w:pStyle w:val="Lijstalinea"/>
        <w:numPr>
          <w:ilvl w:val="0"/>
          <w:numId w:val="5"/>
        </w:numPr>
        <w:spacing w:line="240" w:lineRule="auto"/>
        <w:contextualSpacing/>
        <w:rPr>
          <w:rFonts w:cs="Arial"/>
        </w:rPr>
      </w:pPr>
      <w:r w:rsidRPr="00F332A0">
        <w:rPr>
          <w:rFonts w:cs="Arial"/>
        </w:rPr>
        <w:t xml:space="preserve">Plaatsen van energiezuinige verlichting zoals </w:t>
      </w:r>
      <w:proofErr w:type="spellStart"/>
      <w:r w:rsidRPr="00F332A0">
        <w:rPr>
          <w:rFonts w:cs="Arial"/>
        </w:rPr>
        <w:t>LED-verlichting</w:t>
      </w:r>
      <w:proofErr w:type="spellEnd"/>
      <w:r w:rsidRPr="00F332A0">
        <w:rPr>
          <w:rFonts w:cs="Arial"/>
        </w:rPr>
        <w:t xml:space="preserve"> of energiezuiniger </w:t>
      </w:r>
    </w:p>
    <w:p w14:paraId="45CA95BE" w14:textId="77777777" w:rsidR="00B27E74" w:rsidRPr="00F332A0" w:rsidRDefault="00B27E74" w:rsidP="00B27E74">
      <w:pPr>
        <w:spacing w:line="240" w:lineRule="auto"/>
        <w:ind w:firstLine="720"/>
        <w:contextualSpacing/>
        <w:rPr>
          <w:rFonts w:cs="Arial"/>
        </w:rPr>
      </w:pPr>
      <w:proofErr w:type="spellStart"/>
      <w:r w:rsidRPr="00F332A0">
        <w:rPr>
          <w:rFonts w:cs="Arial"/>
        </w:rPr>
        <w:t>TL-verlichting</w:t>
      </w:r>
      <w:proofErr w:type="spellEnd"/>
      <w:r w:rsidRPr="00F332A0">
        <w:rPr>
          <w:rFonts w:cs="Arial"/>
        </w:rPr>
        <w:t>.</w:t>
      </w:r>
    </w:p>
    <w:p w14:paraId="07DF6974" w14:textId="77777777" w:rsidR="00B27E74" w:rsidRPr="00F332A0" w:rsidRDefault="00B27E74" w:rsidP="00B27E74">
      <w:pPr>
        <w:pStyle w:val="Lijstalinea"/>
        <w:rPr>
          <w:rFonts w:cs="Arial"/>
          <w:i/>
        </w:rPr>
      </w:pPr>
      <w:r w:rsidRPr="00F332A0">
        <w:rPr>
          <w:rFonts w:cs="Arial"/>
          <w:i/>
        </w:rPr>
        <w:lastRenderedPageBreak/>
        <w:t>Verwachte reductie op elektraverbruik: kan tot 50%  besparen afhankelijk van de huidige soort verlichting.</w:t>
      </w:r>
    </w:p>
    <w:p w14:paraId="20DD28EF" w14:textId="77777777" w:rsidR="00B27E74" w:rsidRPr="00F332A0" w:rsidRDefault="00B27E74" w:rsidP="00B27E74">
      <w:pPr>
        <w:pStyle w:val="Lijstalinea"/>
        <w:rPr>
          <w:rFonts w:cs="Arial"/>
        </w:rPr>
      </w:pPr>
    </w:p>
    <w:p w14:paraId="5F782F97" w14:textId="77777777" w:rsidR="00B27E74" w:rsidRPr="00F332A0" w:rsidRDefault="00B27E74" w:rsidP="00B805B7">
      <w:pPr>
        <w:pStyle w:val="Lijstalinea"/>
        <w:numPr>
          <w:ilvl w:val="0"/>
          <w:numId w:val="5"/>
        </w:numPr>
        <w:spacing w:line="240" w:lineRule="auto"/>
        <w:contextualSpacing/>
        <w:rPr>
          <w:rFonts w:cs="Arial"/>
        </w:rPr>
      </w:pPr>
      <w:r w:rsidRPr="00F332A0">
        <w:rPr>
          <w:rFonts w:cs="Arial"/>
        </w:rPr>
        <w:t>Plaatsen van bewegingssensoren in bijvoorbeeld ruimtes die minder vaak gebruikt worden zoals toilet, hal en opslagruimte.</w:t>
      </w:r>
    </w:p>
    <w:p w14:paraId="20C69ABC" w14:textId="0278F985" w:rsidR="00B27E74" w:rsidRPr="00F332A0" w:rsidRDefault="00B27E74" w:rsidP="00B27E74">
      <w:pPr>
        <w:pStyle w:val="Lijstalinea"/>
        <w:spacing w:line="240" w:lineRule="auto"/>
        <w:contextualSpacing/>
        <w:rPr>
          <w:rFonts w:cs="Arial"/>
          <w:i/>
        </w:rPr>
      </w:pPr>
      <w:r w:rsidRPr="00F332A0">
        <w:rPr>
          <w:rFonts w:cs="Arial"/>
          <w:i/>
        </w:rPr>
        <w:t xml:space="preserve">Verwachte reductie op elektraverbruik: zo’n </w:t>
      </w:r>
      <w:r w:rsidR="00E83D8B" w:rsidRPr="00F332A0">
        <w:rPr>
          <w:rFonts w:cs="Arial"/>
          <w:i/>
        </w:rPr>
        <w:t>3</w:t>
      </w:r>
      <w:r w:rsidRPr="00F332A0">
        <w:rPr>
          <w:rFonts w:cs="Arial"/>
          <w:i/>
        </w:rPr>
        <w:t>%</w:t>
      </w:r>
    </w:p>
    <w:p w14:paraId="7E2AE0D4" w14:textId="77777777" w:rsidR="00B27E74" w:rsidRPr="00F332A0" w:rsidRDefault="00B27E74" w:rsidP="00B27E74">
      <w:pPr>
        <w:pStyle w:val="Lijstalinea"/>
        <w:spacing w:line="240" w:lineRule="auto"/>
        <w:contextualSpacing/>
        <w:rPr>
          <w:rFonts w:cs="Arial"/>
          <w:i/>
        </w:rPr>
      </w:pPr>
    </w:p>
    <w:p w14:paraId="4E00309B" w14:textId="38E36563" w:rsidR="00B27E74" w:rsidRPr="00F332A0" w:rsidRDefault="00B27E74" w:rsidP="00B805B7">
      <w:pPr>
        <w:pStyle w:val="Lijstalinea"/>
        <w:numPr>
          <w:ilvl w:val="0"/>
          <w:numId w:val="5"/>
        </w:numPr>
        <w:rPr>
          <w:rFonts w:cs="Arial"/>
        </w:rPr>
      </w:pPr>
      <w:r w:rsidRPr="00F332A0">
        <w:rPr>
          <w:rFonts w:cs="Arial"/>
        </w:rPr>
        <w:t xml:space="preserve">Temperatuur van de airco in de serverruimte verhogen naar 21-22 °C (met name nieuwere servers hoeven niet zo koud te staan als oude servers), of zorgen voor </w:t>
      </w:r>
      <w:r w:rsidR="00EC69E7" w:rsidRPr="00F332A0">
        <w:rPr>
          <w:rFonts w:cs="Arial"/>
        </w:rPr>
        <w:t>toevoer koude buitenlucht (= gratis koeling.)</w:t>
      </w:r>
    </w:p>
    <w:p w14:paraId="7855936E" w14:textId="77777777" w:rsidR="00B27E74" w:rsidRPr="00F332A0" w:rsidRDefault="00B27E74" w:rsidP="00B27E74">
      <w:pPr>
        <w:pStyle w:val="Lijstalinea"/>
        <w:rPr>
          <w:rFonts w:cs="Arial"/>
          <w:i/>
        </w:rPr>
      </w:pPr>
      <w:r w:rsidRPr="00F332A0">
        <w:rPr>
          <w:rFonts w:cs="Arial"/>
          <w:i/>
        </w:rPr>
        <w:t>Verwachte reductie op elektraverbruik niet bekend</w:t>
      </w:r>
    </w:p>
    <w:p w14:paraId="2209B069" w14:textId="1E75FFA5" w:rsidR="00B27E74" w:rsidRPr="00F332A0" w:rsidRDefault="00B27E74" w:rsidP="00D57F20">
      <w:pPr>
        <w:spacing w:after="200"/>
        <w:rPr>
          <w:rFonts w:cs="Arial"/>
        </w:rPr>
      </w:pPr>
    </w:p>
    <w:p w14:paraId="6F9D3473" w14:textId="77777777" w:rsidR="00317D4B" w:rsidRPr="00F332A0" w:rsidRDefault="00317D4B">
      <w:pPr>
        <w:spacing w:line="240" w:lineRule="auto"/>
        <w:rPr>
          <w:rStyle w:val="Kop1Char"/>
        </w:rPr>
      </w:pPr>
      <w:r w:rsidRPr="00F332A0">
        <w:rPr>
          <w:rStyle w:val="Kop1Char"/>
        </w:rPr>
        <w:br w:type="page"/>
      </w:r>
    </w:p>
    <w:p w14:paraId="31775434" w14:textId="0FB2D632" w:rsidR="00096D90" w:rsidRDefault="002B5428">
      <w:pPr>
        <w:spacing w:line="240" w:lineRule="auto"/>
        <w:rPr>
          <w:rStyle w:val="Kop1Char"/>
        </w:rPr>
      </w:pPr>
      <w:bookmarkStart w:id="22" w:name="_Toc93069673"/>
      <w:bookmarkEnd w:id="20"/>
      <w:r>
        <w:rPr>
          <w:rStyle w:val="Kop1Char"/>
        </w:rPr>
        <w:lastRenderedPageBreak/>
        <w:t>Bijlage B</w:t>
      </w:r>
      <w:r w:rsidR="00096D90">
        <w:rPr>
          <w:rStyle w:val="Kop1Char"/>
        </w:rPr>
        <w:t>: Volledige omschrijving duurzame projecten</w:t>
      </w:r>
      <w:bookmarkEnd w:id="22"/>
    </w:p>
    <w:p w14:paraId="65B65AD0" w14:textId="77777777" w:rsidR="00096D90" w:rsidRDefault="00096D90">
      <w:pPr>
        <w:spacing w:line="240" w:lineRule="auto"/>
        <w:rPr>
          <w:rStyle w:val="Kop1Char"/>
        </w:rPr>
      </w:pPr>
    </w:p>
    <w:p w14:paraId="1923743E" w14:textId="0F98ADC7" w:rsidR="00096D90" w:rsidRDefault="00096D90" w:rsidP="00096D90">
      <w:pPr>
        <w:rPr>
          <w:rFonts w:cs="Arial"/>
        </w:rPr>
      </w:pPr>
      <w:r>
        <w:rPr>
          <w:rFonts w:cs="Arial"/>
          <w:b/>
          <w:bCs/>
        </w:rPr>
        <w:t>Nieuwbouw 30 woningen Granenbuurt, Drachten</w:t>
      </w:r>
      <w:r>
        <w:rPr>
          <w:rFonts w:cs="Arial"/>
        </w:rPr>
        <w:t xml:space="preserve"> --&gt; in samenspraak met opdrachtgever is dit project op ons initiatief omgezet naar nul-op-de-meter woning. </w:t>
      </w:r>
      <w:r>
        <w:br/>
      </w:r>
      <w:r>
        <w:rPr>
          <w:rFonts w:cs="Arial"/>
        </w:rPr>
        <w:t>Adviesbureau: 1232 (1232.nl)</w:t>
      </w:r>
      <w:r>
        <w:br/>
      </w:r>
      <w:r>
        <w:rPr>
          <w:rFonts w:cs="Arial"/>
        </w:rPr>
        <w:t xml:space="preserve">Installateur: D.A. </w:t>
      </w:r>
      <w:proofErr w:type="spellStart"/>
      <w:r>
        <w:rPr>
          <w:rFonts w:cs="Arial"/>
        </w:rPr>
        <w:t>Reekers</w:t>
      </w:r>
      <w:proofErr w:type="spellEnd"/>
      <w:r>
        <w:rPr>
          <w:rFonts w:cs="Arial"/>
        </w:rPr>
        <w:t xml:space="preserve"> (</w:t>
      </w:r>
      <w:hyperlink r:id="rId15" w:history="1">
        <w:r>
          <w:rPr>
            <w:rStyle w:val="Hyperlink"/>
            <w:rFonts w:cs="Arial"/>
          </w:rPr>
          <w:t>www.dareekers.nl</w:t>
        </w:r>
      </w:hyperlink>
      <w:r>
        <w:rPr>
          <w:rFonts w:cs="Arial"/>
        </w:rPr>
        <w:t>)</w:t>
      </w:r>
      <w:r>
        <w:br/>
      </w:r>
      <w:r>
        <w:rPr>
          <w:rFonts w:cs="Arial"/>
        </w:rPr>
        <w:t>realisatie en oplevering in 2016</w:t>
      </w:r>
      <w:r>
        <w:br/>
      </w:r>
      <w:r>
        <w:br/>
      </w:r>
      <w:r>
        <w:rPr>
          <w:rFonts w:cs="Arial"/>
          <w:b/>
          <w:bCs/>
        </w:rPr>
        <w:t>Studentenhuisvesting, Leeuwarden</w:t>
      </w:r>
      <w:r>
        <w:rPr>
          <w:rFonts w:cs="Arial"/>
        </w:rPr>
        <w:t xml:space="preserve"> --&gt; </w:t>
      </w:r>
      <w:proofErr w:type="spellStart"/>
      <w:r>
        <w:rPr>
          <w:rFonts w:cs="Arial"/>
        </w:rPr>
        <w:t>Breeam</w:t>
      </w:r>
      <w:proofErr w:type="spellEnd"/>
      <w:r>
        <w:rPr>
          <w:rFonts w:cs="Arial"/>
        </w:rPr>
        <w:t xml:space="preserve"> project. Particuliere opdrachtgever, meegedacht in ontwikkeling en engineering. </w:t>
      </w:r>
      <w:r>
        <w:br/>
      </w:r>
      <w:r>
        <w:rPr>
          <w:rFonts w:cs="Arial"/>
        </w:rPr>
        <w:t xml:space="preserve">Adviseur: </w:t>
      </w:r>
      <w:proofErr w:type="spellStart"/>
      <w:r>
        <w:rPr>
          <w:rFonts w:cs="Arial"/>
        </w:rPr>
        <w:t>Syperda</w:t>
      </w:r>
      <w:proofErr w:type="spellEnd"/>
      <w:r>
        <w:rPr>
          <w:rFonts w:cs="Arial"/>
        </w:rPr>
        <w:t xml:space="preserve"> Hardy</w:t>
      </w:r>
      <w:r>
        <w:br/>
      </w:r>
      <w:r>
        <w:rPr>
          <w:rFonts w:cs="Arial"/>
        </w:rPr>
        <w:t xml:space="preserve">Installateur: </w:t>
      </w:r>
      <w:proofErr w:type="spellStart"/>
      <w:r>
        <w:rPr>
          <w:rFonts w:cs="Arial"/>
        </w:rPr>
        <w:t>Lammerink</w:t>
      </w:r>
      <w:proofErr w:type="spellEnd"/>
      <w:r>
        <w:br/>
      </w:r>
      <w:r>
        <w:rPr>
          <w:rFonts w:cs="Arial"/>
        </w:rPr>
        <w:t>realisatie 2016 en 2017, opgeleverd in eerste halfjaar 2017</w:t>
      </w:r>
      <w:r>
        <w:br/>
      </w:r>
      <w:r>
        <w:br/>
      </w:r>
      <w:r>
        <w:rPr>
          <w:rFonts w:cs="Arial"/>
          <w:b/>
          <w:bCs/>
        </w:rPr>
        <w:t>ROC Friese Poort Uniform Beroepen, Leeuwarden</w:t>
      </w:r>
      <w:r>
        <w:rPr>
          <w:rFonts w:cs="Arial"/>
        </w:rPr>
        <w:t> --&gt; eerste helft 2017 in uitvoering, circulair gebouw</w:t>
      </w:r>
      <w:r>
        <w:br/>
      </w:r>
      <w:r>
        <w:rPr>
          <w:rFonts w:cs="Arial"/>
        </w:rPr>
        <w:t>Installateur: Pranger-Rosier</w:t>
      </w:r>
      <w:r>
        <w:br/>
      </w:r>
      <w:r>
        <w:rPr>
          <w:rFonts w:cs="Arial"/>
        </w:rPr>
        <w:t xml:space="preserve">Realisatie in 2016 en 2017. Onlangs opgeleverd </w:t>
      </w:r>
      <w:r>
        <w:br/>
      </w:r>
      <w:r>
        <w:br/>
      </w:r>
      <w:r>
        <w:rPr>
          <w:rFonts w:cs="Arial"/>
          <w:b/>
          <w:bCs/>
        </w:rPr>
        <w:t>Topsportzorgcentrum, Groningen</w:t>
      </w:r>
      <w:r>
        <w:rPr>
          <w:rFonts w:cs="Arial"/>
        </w:rPr>
        <w:t xml:space="preserve"> --&gt; Design &amp; </w:t>
      </w:r>
      <w:proofErr w:type="spellStart"/>
      <w:r>
        <w:rPr>
          <w:rFonts w:cs="Arial"/>
        </w:rPr>
        <w:t>Build</w:t>
      </w:r>
      <w:proofErr w:type="spellEnd"/>
      <w:r>
        <w:rPr>
          <w:rFonts w:cs="Arial"/>
        </w:rPr>
        <w:t xml:space="preserve"> project. Eerste </w:t>
      </w:r>
      <w:proofErr w:type="spellStart"/>
      <w:r>
        <w:rPr>
          <w:rFonts w:cs="Arial"/>
        </w:rPr>
        <w:t>heflt</w:t>
      </w:r>
      <w:proofErr w:type="spellEnd"/>
      <w:r>
        <w:rPr>
          <w:rFonts w:cs="Arial"/>
        </w:rPr>
        <w:t xml:space="preserve"> 2017 in ontwikkeling </w:t>
      </w:r>
      <w:proofErr w:type="spellStart"/>
      <w:r>
        <w:rPr>
          <w:rFonts w:cs="Arial"/>
        </w:rPr>
        <w:t>inlcusief</w:t>
      </w:r>
      <w:proofErr w:type="spellEnd"/>
      <w:r>
        <w:rPr>
          <w:rFonts w:cs="Arial"/>
        </w:rPr>
        <w:t xml:space="preserve"> engineering, project is nu in uitvoering</w:t>
      </w:r>
      <w:r>
        <w:br/>
      </w:r>
      <w:r>
        <w:rPr>
          <w:rFonts w:cs="Arial"/>
        </w:rPr>
        <w:t>Adviseur: DGMR</w:t>
      </w:r>
      <w:r>
        <w:br/>
      </w:r>
      <w:r>
        <w:rPr>
          <w:rFonts w:cs="Arial"/>
        </w:rPr>
        <w:t>Installateur: Kroon Wolter Dros</w:t>
      </w:r>
      <w:r>
        <w:br/>
      </w:r>
      <w:r>
        <w:br/>
      </w:r>
      <w:r>
        <w:rPr>
          <w:rFonts w:cs="Arial"/>
          <w:b/>
          <w:bCs/>
        </w:rPr>
        <w:t xml:space="preserve">Nieuwbouw 17 </w:t>
      </w:r>
      <w:proofErr w:type="spellStart"/>
      <w:r>
        <w:rPr>
          <w:rFonts w:cs="Arial"/>
          <w:b/>
          <w:bCs/>
        </w:rPr>
        <w:t>aarbevingsbestendige</w:t>
      </w:r>
      <w:proofErr w:type="spellEnd"/>
      <w:r>
        <w:rPr>
          <w:rFonts w:cs="Arial"/>
          <w:b/>
          <w:bCs/>
        </w:rPr>
        <w:t xml:space="preserve"> woningen, </w:t>
      </w:r>
      <w:proofErr w:type="spellStart"/>
      <w:r>
        <w:rPr>
          <w:rFonts w:cs="Arial"/>
          <w:b/>
          <w:bCs/>
        </w:rPr>
        <w:t>Meerstad</w:t>
      </w:r>
      <w:proofErr w:type="spellEnd"/>
      <w:r>
        <w:rPr>
          <w:rFonts w:cs="Arial"/>
        </w:rPr>
        <w:t xml:space="preserve">. Hierbij is Frisoplan de opdrachtgever. </w:t>
      </w:r>
      <w:r>
        <w:br/>
      </w:r>
      <w:r>
        <w:rPr>
          <w:rFonts w:cs="Arial"/>
        </w:rPr>
        <w:t xml:space="preserve">Installateur D.A. Rekers. </w:t>
      </w:r>
      <w:r>
        <w:br/>
      </w:r>
      <w:r>
        <w:br/>
      </w:r>
      <w:r>
        <w:rPr>
          <w:rFonts w:cs="Arial"/>
          <w:b/>
          <w:bCs/>
        </w:rPr>
        <w:t>Renovatie woningen: verstevigen en verduurzamen (nul-op-de-meter) --&gt; 64 woningen Appingedam</w:t>
      </w:r>
      <w:r>
        <w:rPr>
          <w:rFonts w:cs="Arial"/>
        </w:rPr>
        <w:t> --&gt; Dit project hebben we samen met de installateur uitgewerkt.</w:t>
      </w:r>
      <w:r>
        <w:br/>
      </w:r>
      <w:r>
        <w:rPr>
          <w:rFonts w:cs="Arial"/>
        </w:rPr>
        <w:t>Installateur: Damstra</w:t>
      </w:r>
      <w:r>
        <w:br/>
      </w:r>
      <w:r>
        <w:br/>
      </w:r>
      <w:r>
        <w:rPr>
          <w:rFonts w:cs="Arial"/>
          <w:b/>
          <w:bCs/>
        </w:rPr>
        <w:t>Renovatie woningen: verstevigen en verduurzamen (nul-op-de-meter) --&gt; 24 woningen Loppersum</w:t>
      </w:r>
      <w:r>
        <w:br/>
      </w:r>
      <w:r>
        <w:rPr>
          <w:rFonts w:cs="Arial"/>
        </w:rPr>
        <w:t>Eerste half jaar 2017 in ontwikkeling, nu in werkvoorbereiding, binnenkort in uitvoering</w:t>
      </w:r>
      <w:r>
        <w:br/>
      </w:r>
      <w:r>
        <w:br/>
      </w:r>
      <w:proofErr w:type="spellStart"/>
      <w:r>
        <w:rPr>
          <w:rFonts w:cs="Arial"/>
          <w:b/>
          <w:bCs/>
        </w:rPr>
        <w:t>Energieneutrale</w:t>
      </w:r>
      <w:proofErr w:type="spellEnd"/>
      <w:r>
        <w:rPr>
          <w:rFonts w:cs="Arial"/>
          <w:b/>
          <w:bCs/>
        </w:rPr>
        <w:t xml:space="preserve"> Vakantiewoning </w:t>
      </w:r>
      <w:r>
        <w:rPr>
          <w:rFonts w:cs="Arial"/>
        </w:rPr>
        <w:t xml:space="preserve">--&gt; samen met ontwikkelaar en installateur mogelijkheden onderzocht en concept ontwikkeld voor een </w:t>
      </w:r>
      <w:proofErr w:type="spellStart"/>
      <w:r>
        <w:rPr>
          <w:rFonts w:cs="Arial"/>
        </w:rPr>
        <w:t>energieneutrale</w:t>
      </w:r>
      <w:proofErr w:type="spellEnd"/>
      <w:r>
        <w:rPr>
          <w:rFonts w:cs="Arial"/>
        </w:rPr>
        <w:t xml:space="preserve"> vakantiewoning. </w:t>
      </w:r>
      <w:r>
        <w:br/>
      </w:r>
      <w:r>
        <w:rPr>
          <w:rFonts w:cs="Arial"/>
        </w:rPr>
        <w:t>Eerste half jaar 2017 mee bezig geweest. Nu in afrondende fase en realisatie medio 2018.</w:t>
      </w:r>
      <w:r>
        <w:br/>
      </w:r>
      <w:r>
        <w:rPr>
          <w:rFonts w:cs="Arial"/>
        </w:rPr>
        <w:t>Installateur: P. de Vries</w:t>
      </w:r>
    </w:p>
    <w:p w14:paraId="103ECCBB" w14:textId="77777777" w:rsidR="008D7FC5" w:rsidRDefault="008D7FC5" w:rsidP="00096D90">
      <w:pPr>
        <w:rPr>
          <w:rFonts w:cs="Arial"/>
        </w:rPr>
      </w:pPr>
    </w:p>
    <w:p w14:paraId="5440DBDA" w14:textId="7B72B900" w:rsidR="008D7FC5" w:rsidRPr="008D7FC5" w:rsidRDefault="008D7FC5" w:rsidP="00096D90">
      <w:pPr>
        <w:rPr>
          <w:rStyle w:val="Kop1Char"/>
          <w:rFonts w:cs="Times New Roman"/>
          <w:b w:val="0"/>
          <w:bCs w:val="0"/>
          <w:kern w:val="0"/>
          <w:sz w:val="20"/>
          <w:szCs w:val="20"/>
        </w:rPr>
      </w:pPr>
      <w:r w:rsidRPr="008D7FC5">
        <w:rPr>
          <w:rFonts w:cs="Arial"/>
          <w:b/>
        </w:rPr>
        <w:t xml:space="preserve">Combinatie Tessel  </w:t>
      </w:r>
      <w:r>
        <w:rPr>
          <w:rFonts w:cs="Arial"/>
          <w:b/>
        </w:rPr>
        <w:t>__</w:t>
      </w:r>
      <w:r w:rsidRPr="008D7FC5">
        <w:rPr>
          <w:rFonts w:cs="Arial"/>
          <w:b/>
        </w:rPr>
        <w:sym w:font="Wingdings" w:char="F0E0"/>
      </w:r>
      <w:r>
        <w:rPr>
          <w:rFonts w:cs="Arial"/>
          <w:b/>
        </w:rPr>
        <w:t xml:space="preserve"> </w:t>
      </w:r>
      <w:r w:rsidRPr="008D7FC5">
        <w:rPr>
          <w:rFonts w:cs="Arial"/>
        </w:rPr>
        <w:t>samen met alle partners en betrokken partijen is er nagedacht over hoe de CO2 uitstoot kon worden gerealiseerd.</w:t>
      </w:r>
      <w:r>
        <w:rPr>
          <w:rFonts w:cs="Arial"/>
          <w:b/>
        </w:rPr>
        <w:t xml:space="preserve"> </w:t>
      </w:r>
      <w:r w:rsidRPr="008D7FC5">
        <w:rPr>
          <w:rFonts w:cs="Arial"/>
        </w:rPr>
        <w:t>Dit heeft geresulteerd in een enorme besparing op de CO2 uitstoot.</w:t>
      </w:r>
      <w:r>
        <w:rPr>
          <w:rFonts w:cs="Arial"/>
          <w:b/>
        </w:rPr>
        <w:t xml:space="preserve"> </w:t>
      </w:r>
    </w:p>
    <w:sectPr w:rsidR="008D7FC5" w:rsidRPr="008D7FC5" w:rsidSect="00DC24A9">
      <w:pgSz w:w="11907" w:h="16840" w:code="9"/>
      <w:pgMar w:top="2121" w:right="2466" w:bottom="2268" w:left="1418" w:header="686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904D0E" w14:textId="77777777" w:rsidR="00B81344" w:rsidRDefault="00B81344" w:rsidP="00506E80">
      <w:pPr>
        <w:pStyle w:val="afzendergegevens"/>
      </w:pPr>
      <w:r>
        <w:separator/>
      </w:r>
    </w:p>
    <w:p w14:paraId="7AE8DBD0" w14:textId="77777777" w:rsidR="00B81344" w:rsidRDefault="00B81344"/>
    <w:p w14:paraId="5245B093" w14:textId="77777777" w:rsidR="00B81344" w:rsidRDefault="00B81344" w:rsidP="00317D4B"/>
  </w:endnote>
  <w:endnote w:type="continuationSeparator" w:id="0">
    <w:p w14:paraId="004D8382" w14:textId="77777777" w:rsidR="00B81344" w:rsidRDefault="00B81344" w:rsidP="00506E80">
      <w:pPr>
        <w:pStyle w:val="afzendergegevens"/>
      </w:pPr>
      <w:r>
        <w:continuationSeparator/>
      </w:r>
    </w:p>
    <w:p w14:paraId="38BACFBE" w14:textId="77777777" w:rsidR="00B81344" w:rsidRDefault="00B81344"/>
    <w:p w14:paraId="71C08ABB" w14:textId="77777777" w:rsidR="00B81344" w:rsidRDefault="00B81344" w:rsidP="00317D4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altName w:val="Franklin Gothic Medium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AA3770" w14:textId="58578811" w:rsidR="00B81344" w:rsidRPr="00C255B2" w:rsidRDefault="00B81344" w:rsidP="00A127C1">
    <w:pPr>
      <w:pStyle w:val="Voettekst"/>
      <w:rPr>
        <w:rFonts w:cs="Arial"/>
      </w:rPr>
    </w:pPr>
    <w:r w:rsidRPr="00980AA8">
      <w:rPr>
        <w:rFonts w:cs="Arial"/>
        <w:i/>
      </w:rPr>
      <w:t>CO</w:t>
    </w:r>
    <w:r w:rsidRPr="00980AA8">
      <w:rPr>
        <w:rFonts w:cs="Arial"/>
        <w:i/>
        <w:vertAlign w:val="subscript"/>
      </w:rPr>
      <w:t>2</w:t>
    </w:r>
    <w:r w:rsidRPr="00980AA8">
      <w:rPr>
        <w:rFonts w:cs="Arial"/>
        <w:i/>
      </w:rPr>
      <w:t xml:space="preserve"> reductie</w:t>
    </w:r>
    <w:r>
      <w:rPr>
        <w:rFonts w:cs="Arial"/>
        <w:i/>
      </w:rPr>
      <w:t>plan</w:t>
    </w:r>
    <w:r w:rsidRPr="00C255B2">
      <w:rPr>
        <w:rStyle w:val="Paginanummer"/>
        <w:rFonts w:cs="Arial"/>
      </w:rPr>
      <w:tab/>
    </w:r>
    <w:r w:rsidRPr="00C255B2">
      <w:rPr>
        <w:rStyle w:val="Paginanummer"/>
        <w:rFonts w:cs="Arial"/>
      </w:rPr>
      <w:tab/>
    </w:r>
    <w:r w:rsidRPr="00C255B2">
      <w:rPr>
        <w:rStyle w:val="Paginanummer"/>
        <w:rFonts w:cs="Arial"/>
      </w:rPr>
      <w:fldChar w:fldCharType="begin"/>
    </w:r>
    <w:r w:rsidRPr="00C255B2">
      <w:rPr>
        <w:rStyle w:val="Paginanummer"/>
        <w:rFonts w:cs="Arial"/>
      </w:rPr>
      <w:instrText xml:space="preserve"> PAGE </w:instrText>
    </w:r>
    <w:r w:rsidRPr="00C255B2">
      <w:rPr>
        <w:rStyle w:val="Paginanummer"/>
        <w:rFonts w:cs="Arial"/>
      </w:rPr>
      <w:fldChar w:fldCharType="separate"/>
    </w:r>
    <w:r w:rsidR="009D775F">
      <w:rPr>
        <w:rStyle w:val="Paginanummer"/>
        <w:rFonts w:cs="Arial"/>
        <w:noProof/>
      </w:rPr>
      <w:t>16</w:t>
    </w:r>
    <w:r w:rsidRPr="00C255B2">
      <w:rPr>
        <w:rStyle w:val="Paginanummer"/>
        <w:rFonts w:cs="Arial"/>
      </w:rPr>
      <w:fldChar w:fldCharType="end"/>
    </w:r>
    <w:r w:rsidRPr="00C255B2">
      <w:rPr>
        <w:rStyle w:val="Paginanummer"/>
        <w:rFonts w:cs="Arial"/>
      </w:rPr>
      <w:t>/</w:t>
    </w:r>
    <w:r w:rsidRPr="00C255B2">
      <w:rPr>
        <w:rStyle w:val="Paginanummer"/>
        <w:rFonts w:cs="Arial"/>
      </w:rPr>
      <w:fldChar w:fldCharType="begin"/>
    </w:r>
    <w:r w:rsidRPr="00C255B2">
      <w:rPr>
        <w:rStyle w:val="Paginanummer"/>
        <w:rFonts w:cs="Arial"/>
      </w:rPr>
      <w:instrText xml:space="preserve"> NUMPAGES </w:instrText>
    </w:r>
    <w:r w:rsidRPr="00C255B2">
      <w:rPr>
        <w:rStyle w:val="Paginanummer"/>
        <w:rFonts w:cs="Arial"/>
      </w:rPr>
      <w:fldChar w:fldCharType="separate"/>
    </w:r>
    <w:r w:rsidR="009D775F">
      <w:rPr>
        <w:rStyle w:val="Paginanummer"/>
        <w:rFonts w:cs="Arial"/>
        <w:noProof/>
      </w:rPr>
      <w:t>16</w:t>
    </w:r>
    <w:r w:rsidRPr="00C255B2">
      <w:rPr>
        <w:rStyle w:val="Paginanummer"/>
        <w:rFonts w:cs="Arial"/>
      </w:rPr>
      <w:fldChar w:fldCharType="end"/>
    </w:r>
  </w:p>
  <w:p w14:paraId="241D8E65" w14:textId="77777777" w:rsidR="00B81344" w:rsidRPr="00DD13A3" w:rsidRDefault="00B81344">
    <w:pPr>
      <w:pStyle w:val="Voettekst"/>
      <w:rPr>
        <w:sz w:val="14"/>
        <w:szCs w:val="14"/>
      </w:rPr>
    </w:pPr>
    <w:r>
      <w:rPr>
        <w:rFonts w:cs="Arial"/>
        <w:sz w:val="14"/>
        <w:szCs w:val="14"/>
        <w:lang w:eastAsia="en-US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A3999B" w14:textId="77777777" w:rsidR="00B81344" w:rsidRDefault="00B81344" w:rsidP="00506E80">
      <w:pPr>
        <w:pStyle w:val="afzendergegevens"/>
      </w:pPr>
      <w:r>
        <w:separator/>
      </w:r>
    </w:p>
    <w:p w14:paraId="04489140" w14:textId="77777777" w:rsidR="00B81344" w:rsidRDefault="00B81344"/>
    <w:p w14:paraId="6EF8F1BB" w14:textId="77777777" w:rsidR="00B81344" w:rsidRDefault="00B81344" w:rsidP="00317D4B"/>
  </w:footnote>
  <w:footnote w:type="continuationSeparator" w:id="0">
    <w:p w14:paraId="45F848A9" w14:textId="77777777" w:rsidR="00B81344" w:rsidRDefault="00B81344" w:rsidP="00506E80">
      <w:pPr>
        <w:pStyle w:val="afzendergegevens"/>
      </w:pPr>
      <w:r>
        <w:continuationSeparator/>
      </w:r>
    </w:p>
    <w:p w14:paraId="61085203" w14:textId="77777777" w:rsidR="00B81344" w:rsidRDefault="00B81344"/>
    <w:p w14:paraId="173F1608" w14:textId="77777777" w:rsidR="00B81344" w:rsidRDefault="00B81344" w:rsidP="00317D4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BA63A" w14:textId="77777777" w:rsidR="00B81344" w:rsidRDefault="00B81344" w:rsidP="00B0259D">
    <w:pPr>
      <w:tabs>
        <w:tab w:val="left" w:pos="7920"/>
      </w:tabs>
    </w:pPr>
  </w:p>
  <w:tbl>
    <w:tblPr>
      <w:tblW w:w="0" w:type="auto"/>
      <w:tblInd w:w="-1440" w:type="dxa"/>
      <w:tblLook w:val="01E0" w:firstRow="1" w:lastRow="1" w:firstColumn="1" w:lastColumn="1" w:noHBand="0" w:noVBand="0"/>
    </w:tblPr>
    <w:tblGrid>
      <w:gridCol w:w="1548"/>
      <w:gridCol w:w="4804"/>
    </w:tblGrid>
    <w:tr w:rsidR="00B81344" w14:paraId="138F5A42" w14:textId="77777777" w:rsidTr="00A127C1">
      <w:tc>
        <w:tcPr>
          <w:tcW w:w="1548" w:type="dxa"/>
        </w:tcPr>
        <w:p w14:paraId="01A4E2CE" w14:textId="77777777" w:rsidR="00B81344" w:rsidRDefault="00B81344" w:rsidP="00A127C1">
          <w:pPr>
            <w:pStyle w:val="rapportreferentie"/>
            <w:jc w:val="right"/>
          </w:pPr>
        </w:p>
      </w:tc>
      <w:tc>
        <w:tcPr>
          <w:tcW w:w="4804" w:type="dxa"/>
        </w:tcPr>
        <w:p w14:paraId="2D9DA352" w14:textId="77777777" w:rsidR="00B81344" w:rsidRPr="00A127C1" w:rsidRDefault="00B81344" w:rsidP="00AF5108">
          <w:pPr>
            <w:pStyle w:val="rapportreferentie"/>
          </w:pPr>
        </w:p>
      </w:tc>
    </w:tr>
    <w:tr w:rsidR="00B81344" w14:paraId="0435B5FD" w14:textId="77777777" w:rsidTr="00A127C1">
      <w:tc>
        <w:tcPr>
          <w:tcW w:w="1548" w:type="dxa"/>
        </w:tcPr>
        <w:p w14:paraId="7D86504E" w14:textId="77777777" w:rsidR="00B81344" w:rsidRDefault="00B81344"/>
      </w:tc>
      <w:tc>
        <w:tcPr>
          <w:tcW w:w="4804" w:type="dxa"/>
        </w:tcPr>
        <w:p w14:paraId="24C3BCFB" w14:textId="77777777" w:rsidR="00B81344" w:rsidRDefault="00B81344" w:rsidP="00A127C1">
          <w:pPr>
            <w:pStyle w:val="afzendergegevens"/>
            <w:ind w:firstLine="0"/>
          </w:pPr>
        </w:p>
      </w:tc>
    </w:tr>
  </w:tbl>
  <w:p w14:paraId="1B93655B" w14:textId="77777777" w:rsidR="00B81344" w:rsidRPr="00980AA8" w:rsidRDefault="00B81344">
    <w:pPr>
      <w:rPr>
        <w:rFonts w:cs="Arial"/>
        <w:i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4951B" w14:textId="77777777" w:rsidR="00B81344" w:rsidRDefault="00B81344">
    <w:pPr>
      <w:pStyle w:val="Koptekst"/>
    </w:pPr>
  </w:p>
  <w:p w14:paraId="5D18FC7E" w14:textId="77777777" w:rsidR="00B81344" w:rsidRDefault="00B8134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73945"/>
    <w:multiLevelType w:val="hybridMultilevel"/>
    <w:tmpl w:val="009CC5F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2C2F1C"/>
    <w:multiLevelType w:val="multilevel"/>
    <w:tmpl w:val="9C4CA8CA"/>
    <w:lvl w:ilvl="0">
      <w:start w:val="1"/>
      <w:numFmt w:val="decimal"/>
      <w:pStyle w:val="Kop1"/>
      <w:lvlText w:val="%1"/>
      <w:lvlJc w:val="left"/>
      <w:pPr>
        <w:tabs>
          <w:tab w:val="num" w:pos="340"/>
        </w:tabs>
        <w:ind w:left="720" w:hanging="720"/>
      </w:pPr>
      <w:rPr>
        <w:rFonts w:hint="default"/>
      </w:rPr>
    </w:lvl>
    <w:lvl w:ilvl="1">
      <w:start w:val="1"/>
      <w:numFmt w:val="decimal"/>
      <w:pStyle w:val="Kop2"/>
      <w:lvlText w:val="%1.%2."/>
      <w:lvlJc w:val="left"/>
      <w:pPr>
        <w:tabs>
          <w:tab w:val="num" w:pos="482"/>
        </w:tabs>
        <w:ind w:left="142" w:firstLine="0"/>
      </w:pPr>
      <w:rPr>
        <w:rFonts w:hint="default"/>
      </w:rPr>
    </w:lvl>
    <w:lvl w:ilvl="2">
      <w:start w:val="1"/>
      <w:numFmt w:val="decimal"/>
      <w:pStyle w:val="Kop3"/>
      <w:lvlText w:val="%1.%2.%3."/>
      <w:lvlJc w:val="left"/>
      <w:pPr>
        <w:tabs>
          <w:tab w:val="num" w:pos="340"/>
        </w:tabs>
        <w:ind w:left="170" w:hanging="17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680" w:hanging="1440"/>
      </w:pPr>
      <w:rPr>
        <w:rFonts w:hint="default"/>
      </w:rPr>
    </w:lvl>
  </w:abstractNum>
  <w:abstractNum w:abstractNumId="2" w15:restartNumberingAfterBreak="0">
    <w:nsid w:val="39662F7A"/>
    <w:multiLevelType w:val="hybridMultilevel"/>
    <w:tmpl w:val="CE8ECAC2"/>
    <w:lvl w:ilvl="0" w:tplc="E5429B92">
      <w:start w:val="2"/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Bidi" w:hint="default"/>
      </w:rPr>
    </w:lvl>
    <w:lvl w:ilvl="1" w:tplc="040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2" w:tplc="E5429B92">
      <w:start w:val="2"/>
      <w:numFmt w:val="bullet"/>
      <w:lvlText w:val="-"/>
      <w:lvlJc w:val="left"/>
      <w:pPr>
        <w:ind w:left="2160" w:hanging="360"/>
      </w:pPr>
      <w:rPr>
        <w:rFonts w:ascii="Georgia" w:eastAsiaTheme="minorHAnsi" w:hAnsi="Georgia" w:cstheme="minorBidi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265F17"/>
    <w:multiLevelType w:val="multilevel"/>
    <w:tmpl w:val="848ECBC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4" w15:restartNumberingAfterBreak="0">
    <w:nsid w:val="58CA1340"/>
    <w:multiLevelType w:val="hybridMultilevel"/>
    <w:tmpl w:val="649E86A8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E71813"/>
    <w:multiLevelType w:val="hybridMultilevel"/>
    <w:tmpl w:val="804C4D1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0"/>
  </w:num>
  <w:num w:numId="5">
    <w:abstractNumId w:val="4"/>
  </w:num>
  <w:num w:numId="6">
    <w:abstractNumId w:val="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81921">
      <o:colormru v:ext="edit" colors="#c7c7c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D4F65"/>
    <w:rsid w:val="00000A44"/>
    <w:rsid w:val="00003222"/>
    <w:rsid w:val="000034C3"/>
    <w:rsid w:val="000101EC"/>
    <w:rsid w:val="000110F6"/>
    <w:rsid w:val="0001157E"/>
    <w:rsid w:val="00011EB5"/>
    <w:rsid w:val="00014851"/>
    <w:rsid w:val="000167C3"/>
    <w:rsid w:val="00023DB3"/>
    <w:rsid w:val="00024486"/>
    <w:rsid w:val="00024662"/>
    <w:rsid w:val="000269AD"/>
    <w:rsid w:val="00037D68"/>
    <w:rsid w:val="00052D22"/>
    <w:rsid w:val="00054DF4"/>
    <w:rsid w:val="00056BA3"/>
    <w:rsid w:val="00064864"/>
    <w:rsid w:val="00070CFE"/>
    <w:rsid w:val="00071EBA"/>
    <w:rsid w:val="0007508E"/>
    <w:rsid w:val="0007724B"/>
    <w:rsid w:val="00085A66"/>
    <w:rsid w:val="000864F7"/>
    <w:rsid w:val="00094DD9"/>
    <w:rsid w:val="00095510"/>
    <w:rsid w:val="00095677"/>
    <w:rsid w:val="00096D90"/>
    <w:rsid w:val="000A35D0"/>
    <w:rsid w:val="000A5D9C"/>
    <w:rsid w:val="000B1B44"/>
    <w:rsid w:val="000B3DD1"/>
    <w:rsid w:val="000B436D"/>
    <w:rsid w:val="000B75B3"/>
    <w:rsid w:val="000B7E15"/>
    <w:rsid w:val="000C55F8"/>
    <w:rsid w:val="000C5C6B"/>
    <w:rsid w:val="000C5FD7"/>
    <w:rsid w:val="000D1B91"/>
    <w:rsid w:val="000D3019"/>
    <w:rsid w:val="000D7C89"/>
    <w:rsid w:val="000E1924"/>
    <w:rsid w:val="000E2DD6"/>
    <w:rsid w:val="000F49E4"/>
    <w:rsid w:val="000F5B60"/>
    <w:rsid w:val="00100833"/>
    <w:rsid w:val="00102B47"/>
    <w:rsid w:val="00105922"/>
    <w:rsid w:val="00113AAF"/>
    <w:rsid w:val="001157F1"/>
    <w:rsid w:val="001208DB"/>
    <w:rsid w:val="00123FBC"/>
    <w:rsid w:val="001368D8"/>
    <w:rsid w:val="001408DC"/>
    <w:rsid w:val="00141D63"/>
    <w:rsid w:val="00144071"/>
    <w:rsid w:val="001524F7"/>
    <w:rsid w:val="00156C52"/>
    <w:rsid w:val="00161B82"/>
    <w:rsid w:val="0016535C"/>
    <w:rsid w:val="00165900"/>
    <w:rsid w:val="001661F9"/>
    <w:rsid w:val="0017565E"/>
    <w:rsid w:val="001763A1"/>
    <w:rsid w:val="001775DC"/>
    <w:rsid w:val="00182396"/>
    <w:rsid w:val="0018495E"/>
    <w:rsid w:val="00192E6E"/>
    <w:rsid w:val="00196B55"/>
    <w:rsid w:val="001A61ED"/>
    <w:rsid w:val="001B1946"/>
    <w:rsid w:val="001B4310"/>
    <w:rsid w:val="001B4F81"/>
    <w:rsid w:val="001C1DD3"/>
    <w:rsid w:val="001C35E8"/>
    <w:rsid w:val="001C42FE"/>
    <w:rsid w:val="001D3D90"/>
    <w:rsid w:val="001D4F5D"/>
    <w:rsid w:val="001D5174"/>
    <w:rsid w:val="001D5CF8"/>
    <w:rsid w:val="001D75C5"/>
    <w:rsid w:val="001E1E87"/>
    <w:rsid w:val="001E3243"/>
    <w:rsid w:val="001E6B05"/>
    <w:rsid w:val="001F3922"/>
    <w:rsid w:val="001F3C9B"/>
    <w:rsid w:val="001F741B"/>
    <w:rsid w:val="00201ADC"/>
    <w:rsid w:val="002048E2"/>
    <w:rsid w:val="00204A78"/>
    <w:rsid w:val="002079CC"/>
    <w:rsid w:val="00207F8F"/>
    <w:rsid w:val="002104D3"/>
    <w:rsid w:val="00210A08"/>
    <w:rsid w:val="00222F6A"/>
    <w:rsid w:val="00223457"/>
    <w:rsid w:val="0022757E"/>
    <w:rsid w:val="002304F0"/>
    <w:rsid w:val="00230BA5"/>
    <w:rsid w:val="00231309"/>
    <w:rsid w:val="00236DF0"/>
    <w:rsid w:val="002526A6"/>
    <w:rsid w:val="002546DF"/>
    <w:rsid w:val="00254F76"/>
    <w:rsid w:val="00262CA0"/>
    <w:rsid w:val="00264CF9"/>
    <w:rsid w:val="002675FA"/>
    <w:rsid w:val="00270F96"/>
    <w:rsid w:val="00281615"/>
    <w:rsid w:val="00285F3F"/>
    <w:rsid w:val="0028714A"/>
    <w:rsid w:val="00287BAD"/>
    <w:rsid w:val="002935C6"/>
    <w:rsid w:val="00296BD2"/>
    <w:rsid w:val="002A05B1"/>
    <w:rsid w:val="002A0841"/>
    <w:rsid w:val="002A1F73"/>
    <w:rsid w:val="002A5CA6"/>
    <w:rsid w:val="002A601C"/>
    <w:rsid w:val="002A78EC"/>
    <w:rsid w:val="002B0568"/>
    <w:rsid w:val="002B24CE"/>
    <w:rsid w:val="002B5428"/>
    <w:rsid w:val="002B7389"/>
    <w:rsid w:val="002C4593"/>
    <w:rsid w:val="002C45FE"/>
    <w:rsid w:val="002C6C29"/>
    <w:rsid w:val="002C7011"/>
    <w:rsid w:val="002D08CC"/>
    <w:rsid w:val="002D0EEC"/>
    <w:rsid w:val="002D19AD"/>
    <w:rsid w:val="002D2BBC"/>
    <w:rsid w:val="002D3233"/>
    <w:rsid w:val="002D45A1"/>
    <w:rsid w:val="002D6B63"/>
    <w:rsid w:val="002D7416"/>
    <w:rsid w:val="002E160E"/>
    <w:rsid w:val="002E2723"/>
    <w:rsid w:val="002E6498"/>
    <w:rsid w:val="002F1A66"/>
    <w:rsid w:val="002F7797"/>
    <w:rsid w:val="00303BC8"/>
    <w:rsid w:val="0030549F"/>
    <w:rsid w:val="003055F8"/>
    <w:rsid w:val="0030600C"/>
    <w:rsid w:val="00310337"/>
    <w:rsid w:val="00311AC4"/>
    <w:rsid w:val="00314270"/>
    <w:rsid w:val="00316D67"/>
    <w:rsid w:val="00317217"/>
    <w:rsid w:val="00317D4B"/>
    <w:rsid w:val="00326DAB"/>
    <w:rsid w:val="00330421"/>
    <w:rsid w:val="00330E9A"/>
    <w:rsid w:val="00340064"/>
    <w:rsid w:val="003414B4"/>
    <w:rsid w:val="00353353"/>
    <w:rsid w:val="00357CC5"/>
    <w:rsid w:val="00360411"/>
    <w:rsid w:val="003710AE"/>
    <w:rsid w:val="00376845"/>
    <w:rsid w:val="00376F29"/>
    <w:rsid w:val="00382AF5"/>
    <w:rsid w:val="00383C9E"/>
    <w:rsid w:val="00384143"/>
    <w:rsid w:val="003853A1"/>
    <w:rsid w:val="00390A0C"/>
    <w:rsid w:val="003921E1"/>
    <w:rsid w:val="003934E2"/>
    <w:rsid w:val="003949F2"/>
    <w:rsid w:val="00395FF7"/>
    <w:rsid w:val="003A3193"/>
    <w:rsid w:val="003A6368"/>
    <w:rsid w:val="003A7E42"/>
    <w:rsid w:val="003B05F2"/>
    <w:rsid w:val="003B0C6F"/>
    <w:rsid w:val="003B177E"/>
    <w:rsid w:val="003B1C58"/>
    <w:rsid w:val="003B3D0C"/>
    <w:rsid w:val="003D275C"/>
    <w:rsid w:val="003D47CE"/>
    <w:rsid w:val="003E0DD3"/>
    <w:rsid w:val="003E4D82"/>
    <w:rsid w:val="003E561E"/>
    <w:rsid w:val="003E6756"/>
    <w:rsid w:val="003F06EA"/>
    <w:rsid w:val="003F16A6"/>
    <w:rsid w:val="003F18C4"/>
    <w:rsid w:val="003F27A6"/>
    <w:rsid w:val="003F2BD4"/>
    <w:rsid w:val="003F3013"/>
    <w:rsid w:val="003F72CE"/>
    <w:rsid w:val="0040253B"/>
    <w:rsid w:val="00403355"/>
    <w:rsid w:val="004069DD"/>
    <w:rsid w:val="00407AAA"/>
    <w:rsid w:val="004100EA"/>
    <w:rsid w:val="0041507B"/>
    <w:rsid w:val="004268DA"/>
    <w:rsid w:val="00430FFD"/>
    <w:rsid w:val="004358A4"/>
    <w:rsid w:val="00441088"/>
    <w:rsid w:val="004417CC"/>
    <w:rsid w:val="00445A2C"/>
    <w:rsid w:val="004538DF"/>
    <w:rsid w:val="004545A0"/>
    <w:rsid w:val="004545C4"/>
    <w:rsid w:val="0045466C"/>
    <w:rsid w:val="004567B2"/>
    <w:rsid w:val="00457B76"/>
    <w:rsid w:val="0046071B"/>
    <w:rsid w:val="00464F29"/>
    <w:rsid w:val="0046549F"/>
    <w:rsid w:val="00466A2C"/>
    <w:rsid w:val="00474950"/>
    <w:rsid w:val="00480C91"/>
    <w:rsid w:val="0048180F"/>
    <w:rsid w:val="0048213D"/>
    <w:rsid w:val="00490000"/>
    <w:rsid w:val="00490B51"/>
    <w:rsid w:val="004930F9"/>
    <w:rsid w:val="00495329"/>
    <w:rsid w:val="00496E58"/>
    <w:rsid w:val="004A28FB"/>
    <w:rsid w:val="004A59C2"/>
    <w:rsid w:val="004A621D"/>
    <w:rsid w:val="004A6FD0"/>
    <w:rsid w:val="004A7271"/>
    <w:rsid w:val="004B0836"/>
    <w:rsid w:val="004B0FDD"/>
    <w:rsid w:val="004B174C"/>
    <w:rsid w:val="004B5FC5"/>
    <w:rsid w:val="004B672F"/>
    <w:rsid w:val="004B6AD7"/>
    <w:rsid w:val="004B6FA3"/>
    <w:rsid w:val="004B7B0E"/>
    <w:rsid w:val="004C164D"/>
    <w:rsid w:val="004C6874"/>
    <w:rsid w:val="004C77FD"/>
    <w:rsid w:val="004C7827"/>
    <w:rsid w:val="004D016C"/>
    <w:rsid w:val="004D4BA7"/>
    <w:rsid w:val="004D4F65"/>
    <w:rsid w:val="004D5B75"/>
    <w:rsid w:val="004D6D3B"/>
    <w:rsid w:val="004E3E55"/>
    <w:rsid w:val="004E5237"/>
    <w:rsid w:val="004E532F"/>
    <w:rsid w:val="004E6F85"/>
    <w:rsid w:val="004E7A54"/>
    <w:rsid w:val="004F2623"/>
    <w:rsid w:val="004F2DE2"/>
    <w:rsid w:val="0050184E"/>
    <w:rsid w:val="00506E80"/>
    <w:rsid w:val="00512F3C"/>
    <w:rsid w:val="00514333"/>
    <w:rsid w:val="00517ED0"/>
    <w:rsid w:val="00521A36"/>
    <w:rsid w:val="0052503B"/>
    <w:rsid w:val="00532409"/>
    <w:rsid w:val="00533584"/>
    <w:rsid w:val="005342FA"/>
    <w:rsid w:val="00535223"/>
    <w:rsid w:val="00537C8C"/>
    <w:rsid w:val="005438AD"/>
    <w:rsid w:val="005478CF"/>
    <w:rsid w:val="00547BD8"/>
    <w:rsid w:val="00550CC0"/>
    <w:rsid w:val="00554507"/>
    <w:rsid w:val="00554CA8"/>
    <w:rsid w:val="0055526A"/>
    <w:rsid w:val="0057121E"/>
    <w:rsid w:val="005730A2"/>
    <w:rsid w:val="00584229"/>
    <w:rsid w:val="00586872"/>
    <w:rsid w:val="0058722F"/>
    <w:rsid w:val="00590A17"/>
    <w:rsid w:val="005920B9"/>
    <w:rsid w:val="005B0279"/>
    <w:rsid w:val="005B5804"/>
    <w:rsid w:val="005B7921"/>
    <w:rsid w:val="005C0582"/>
    <w:rsid w:val="005C207D"/>
    <w:rsid w:val="005C4014"/>
    <w:rsid w:val="005C5E2F"/>
    <w:rsid w:val="005E1CE2"/>
    <w:rsid w:val="005E3D10"/>
    <w:rsid w:val="005E4521"/>
    <w:rsid w:val="005E4B90"/>
    <w:rsid w:val="005E5397"/>
    <w:rsid w:val="005F081B"/>
    <w:rsid w:val="005F7317"/>
    <w:rsid w:val="00616F2B"/>
    <w:rsid w:val="00620AE6"/>
    <w:rsid w:val="00621E38"/>
    <w:rsid w:val="006233C7"/>
    <w:rsid w:val="00623A48"/>
    <w:rsid w:val="006249B6"/>
    <w:rsid w:val="00625D0A"/>
    <w:rsid w:val="00630CCE"/>
    <w:rsid w:val="0064049B"/>
    <w:rsid w:val="00640F6D"/>
    <w:rsid w:val="0064250A"/>
    <w:rsid w:val="006477D7"/>
    <w:rsid w:val="00653ACB"/>
    <w:rsid w:val="0065579B"/>
    <w:rsid w:val="00655A38"/>
    <w:rsid w:val="006609B8"/>
    <w:rsid w:val="0066303A"/>
    <w:rsid w:val="00664867"/>
    <w:rsid w:val="0066488F"/>
    <w:rsid w:val="00671543"/>
    <w:rsid w:val="006715B0"/>
    <w:rsid w:val="00675462"/>
    <w:rsid w:val="00676DE2"/>
    <w:rsid w:val="0068003E"/>
    <w:rsid w:val="00681267"/>
    <w:rsid w:val="00681A2A"/>
    <w:rsid w:val="00690277"/>
    <w:rsid w:val="00690324"/>
    <w:rsid w:val="00692A35"/>
    <w:rsid w:val="00696693"/>
    <w:rsid w:val="00697EAC"/>
    <w:rsid w:val="006B0665"/>
    <w:rsid w:val="006B1B80"/>
    <w:rsid w:val="006B7B25"/>
    <w:rsid w:val="006B7D3F"/>
    <w:rsid w:val="006C2018"/>
    <w:rsid w:val="006C56B7"/>
    <w:rsid w:val="006C62A5"/>
    <w:rsid w:val="006C7EE3"/>
    <w:rsid w:val="006D04FC"/>
    <w:rsid w:val="006D4DD3"/>
    <w:rsid w:val="006D59B6"/>
    <w:rsid w:val="006E0EDC"/>
    <w:rsid w:val="006E570F"/>
    <w:rsid w:val="006E652D"/>
    <w:rsid w:val="006F0A7F"/>
    <w:rsid w:val="006F41E0"/>
    <w:rsid w:val="006F590E"/>
    <w:rsid w:val="006F5CAA"/>
    <w:rsid w:val="00706E26"/>
    <w:rsid w:val="0071191E"/>
    <w:rsid w:val="00713026"/>
    <w:rsid w:val="007142F5"/>
    <w:rsid w:val="007272B9"/>
    <w:rsid w:val="00743E5D"/>
    <w:rsid w:val="00744C5A"/>
    <w:rsid w:val="007526E0"/>
    <w:rsid w:val="00753EDD"/>
    <w:rsid w:val="00761B57"/>
    <w:rsid w:val="0076526D"/>
    <w:rsid w:val="00765F1D"/>
    <w:rsid w:val="007664C7"/>
    <w:rsid w:val="00766FC5"/>
    <w:rsid w:val="00770804"/>
    <w:rsid w:val="0077746A"/>
    <w:rsid w:val="00790442"/>
    <w:rsid w:val="00790662"/>
    <w:rsid w:val="00790C04"/>
    <w:rsid w:val="00790EC0"/>
    <w:rsid w:val="0079178D"/>
    <w:rsid w:val="007960C9"/>
    <w:rsid w:val="0079782F"/>
    <w:rsid w:val="007A1301"/>
    <w:rsid w:val="007A4697"/>
    <w:rsid w:val="007A5136"/>
    <w:rsid w:val="007A76D4"/>
    <w:rsid w:val="007B2AAE"/>
    <w:rsid w:val="007B38D7"/>
    <w:rsid w:val="007B7F46"/>
    <w:rsid w:val="007C173F"/>
    <w:rsid w:val="007C1A9B"/>
    <w:rsid w:val="007C2799"/>
    <w:rsid w:val="007C337A"/>
    <w:rsid w:val="007C74E7"/>
    <w:rsid w:val="007D5514"/>
    <w:rsid w:val="007D6DAC"/>
    <w:rsid w:val="007D7291"/>
    <w:rsid w:val="007D7A1A"/>
    <w:rsid w:val="007E135D"/>
    <w:rsid w:val="007E185B"/>
    <w:rsid w:val="007F1F37"/>
    <w:rsid w:val="007F318F"/>
    <w:rsid w:val="007F7791"/>
    <w:rsid w:val="00802076"/>
    <w:rsid w:val="00803664"/>
    <w:rsid w:val="00803990"/>
    <w:rsid w:val="00805365"/>
    <w:rsid w:val="00806EBF"/>
    <w:rsid w:val="00814AED"/>
    <w:rsid w:val="0081501C"/>
    <w:rsid w:val="008206EE"/>
    <w:rsid w:val="008259F6"/>
    <w:rsid w:val="0083293C"/>
    <w:rsid w:val="008344B1"/>
    <w:rsid w:val="00841D18"/>
    <w:rsid w:val="00841D9A"/>
    <w:rsid w:val="0084610E"/>
    <w:rsid w:val="00847356"/>
    <w:rsid w:val="00851A3A"/>
    <w:rsid w:val="008520E6"/>
    <w:rsid w:val="0085527D"/>
    <w:rsid w:val="00855DB5"/>
    <w:rsid w:val="008608BF"/>
    <w:rsid w:val="00860FE1"/>
    <w:rsid w:val="008623C1"/>
    <w:rsid w:val="00862927"/>
    <w:rsid w:val="0086541D"/>
    <w:rsid w:val="00865AED"/>
    <w:rsid w:val="00865C97"/>
    <w:rsid w:val="00873258"/>
    <w:rsid w:val="008933F9"/>
    <w:rsid w:val="00893A52"/>
    <w:rsid w:val="00893E01"/>
    <w:rsid w:val="00895ECD"/>
    <w:rsid w:val="008966FE"/>
    <w:rsid w:val="00897D0E"/>
    <w:rsid w:val="008A0A65"/>
    <w:rsid w:val="008A33EC"/>
    <w:rsid w:val="008A463A"/>
    <w:rsid w:val="008A68A0"/>
    <w:rsid w:val="008B01E3"/>
    <w:rsid w:val="008B0235"/>
    <w:rsid w:val="008B0F07"/>
    <w:rsid w:val="008B58F9"/>
    <w:rsid w:val="008C5AAC"/>
    <w:rsid w:val="008D762E"/>
    <w:rsid w:val="008D7B23"/>
    <w:rsid w:val="008D7FC5"/>
    <w:rsid w:val="008E2905"/>
    <w:rsid w:val="008E5F82"/>
    <w:rsid w:val="008F08E4"/>
    <w:rsid w:val="008F261E"/>
    <w:rsid w:val="008F41E1"/>
    <w:rsid w:val="008F5365"/>
    <w:rsid w:val="008F5B42"/>
    <w:rsid w:val="009001D3"/>
    <w:rsid w:val="0090039C"/>
    <w:rsid w:val="009003A6"/>
    <w:rsid w:val="00905FD9"/>
    <w:rsid w:val="00906ACF"/>
    <w:rsid w:val="00910D67"/>
    <w:rsid w:val="00916161"/>
    <w:rsid w:val="0092001C"/>
    <w:rsid w:val="00922F96"/>
    <w:rsid w:val="009232AF"/>
    <w:rsid w:val="009246D4"/>
    <w:rsid w:val="009268F7"/>
    <w:rsid w:val="00926937"/>
    <w:rsid w:val="009275E0"/>
    <w:rsid w:val="00930E9E"/>
    <w:rsid w:val="0093287F"/>
    <w:rsid w:val="00933837"/>
    <w:rsid w:val="00935D46"/>
    <w:rsid w:val="00942280"/>
    <w:rsid w:val="00945110"/>
    <w:rsid w:val="00950582"/>
    <w:rsid w:val="00953421"/>
    <w:rsid w:val="00955F24"/>
    <w:rsid w:val="00957AF6"/>
    <w:rsid w:val="00964CBD"/>
    <w:rsid w:val="00965D30"/>
    <w:rsid w:val="009721FE"/>
    <w:rsid w:val="009739F4"/>
    <w:rsid w:val="00974B0E"/>
    <w:rsid w:val="00976C4F"/>
    <w:rsid w:val="00977C2C"/>
    <w:rsid w:val="00980AA8"/>
    <w:rsid w:val="00986833"/>
    <w:rsid w:val="0099058C"/>
    <w:rsid w:val="0099316C"/>
    <w:rsid w:val="00993A1D"/>
    <w:rsid w:val="0099420E"/>
    <w:rsid w:val="00996EEB"/>
    <w:rsid w:val="009A163D"/>
    <w:rsid w:val="009A2BE2"/>
    <w:rsid w:val="009A486F"/>
    <w:rsid w:val="009A5083"/>
    <w:rsid w:val="009B355F"/>
    <w:rsid w:val="009B7F1D"/>
    <w:rsid w:val="009C3BFA"/>
    <w:rsid w:val="009D04F0"/>
    <w:rsid w:val="009D0D51"/>
    <w:rsid w:val="009D775F"/>
    <w:rsid w:val="009E1DD2"/>
    <w:rsid w:val="009E273A"/>
    <w:rsid w:val="009E3280"/>
    <w:rsid w:val="009E44EF"/>
    <w:rsid w:val="009F0521"/>
    <w:rsid w:val="009F257E"/>
    <w:rsid w:val="009F2F80"/>
    <w:rsid w:val="009F42A5"/>
    <w:rsid w:val="00A01E0D"/>
    <w:rsid w:val="00A05680"/>
    <w:rsid w:val="00A127C1"/>
    <w:rsid w:val="00A147DA"/>
    <w:rsid w:val="00A166ED"/>
    <w:rsid w:val="00A23505"/>
    <w:rsid w:val="00A236F7"/>
    <w:rsid w:val="00A36788"/>
    <w:rsid w:val="00A372BE"/>
    <w:rsid w:val="00A43EE8"/>
    <w:rsid w:val="00A4402C"/>
    <w:rsid w:val="00A463D3"/>
    <w:rsid w:val="00A47C8E"/>
    <w:rsid w:val="00A508E1"/>
    <w:rsid w:val="00A51688"/>
    <w:rsid w:val="00A52B30"/>
    <w:rsid w:val="00A568F5"/>
    <w:rsid w:val="00A6105A"/>
    <w:rsid w:val="00A61D89"/>
    <w:rsid w:val="00A638F6"/>
    <w:rsid w:val="00A64D0D"/>
    <w:rsid w:val="00A70237"/>
    <w:rsid w:val="00A7551B"/>
    <w:rsid w:val="00A7562E"/>
    <w:rsid w:val="00A76F3E"/>
    <w:rsid w:val="00A778FE"/>
    <w:rsid w:val="00A809BD"/>
    <w:rsid w:val="00A81237"/>
    <w:rsid w:val="00A90256"/>
    <w:rsid w:val="00A94131"/>
    <w:rsid w:val="00A949EA"/>
    <w:rsid w:val="00A94D1A"/>
    <w:rsid w:val="00A97457"/>
    <w:rsid w:val="00AA3188"/>
    <w:rsid w:val="00AB76FF"/>
    <w:rsid w:val="00AC1407"/>
    <w:rsid w:val="00AC22EA"/>
    <w:rsid w:val="00AD0573"/>
    <w:rsid w:val="00AD4E5B"/>
    <w:rsid w:val="00AD6664"/>
    <w:rsid w:val="00AE74E1"/>
    <w:rsid w:val="00AE7CF0"/>
    <w:rsid w:val="00AF0F33"/>
    <w:rsid w:val="00AF2202"/>
    <w:rsid w:val="00AF4B39"/>
    <w:rsid w:val="00AF5108"/>
    <w:rsid w:val="00AF586C"/>
    <w:rsid w:val="00B0259D"/>
    <w:rsid w:val="00B03AE5"/>
    <w:rsid w:val="00B03FB0"/>
    <w:rsid w:val="00B0400F"/>
    <w:rsid w:val="00B04248"/>
    <w:rsid w:val="00B05B1D"/>
    <w:rsid w:val="00B11CD9"/>
    <w:rsid w:val="00B13627"/>
    <w:rsid w:val="00B1659B"/>
    <w:rsid w:val="00B2110A"/>
    <w:rsid w:val="00B229DE"/>
    <w:rsid w:val="00B23D74"/>
    <w:rsid w:val="00B243A7"/>
    <w:rsid w:val="00B25583"/>
    <w:rsid w:val="00B27D28"/>
    <w:rsid w:val="00B27E74"/>
    <w:rsid w:val="00B3213C"/>
    <w:rsid w:val="00B32564"/>
    <w:rsid w:val="00B33766"/>
    <w:rsid w:val="00B353C1"/>
    <w:rsid w:val="00B35A9E"/>
    <w:rsid w:val="00B36D50"/>
    <w:rsid w:val="00B42E4E"/>
    <w:rsid w:val="00B53777"/>
    <w:rsid w:val="00B540B5"/>
    <w:rsid w:val="00B56C46"/>
    <w:rsid w:val="00B574F0"/>
    <w:rsid w:val="00B6168E"/>
    <w:rsid w:val="00B67243"/>
    <w:rsid w:val="00B805B7"/>
    <w:rsid w:val="00B81344"/>
    <w:rsid w:val="00B95FD3"/>
    <w:rsid w:val="00BA4E85"/>
    <w:rsid w:val="00BA7EDF"/>
    <w:rsid w:val="00BB28F0"/>
    <w:rsid w:val="00BB6AA2"/>
    <w:rsid w:val="00BC23DB"/>
    <w:rsid w:val="00BC4A62"/>
    <w:rsid w:val="00BC702C"/>
    <w:rsid w:val="00BD42F1"/>
    <w:rsid w:val="00BD6162"/>
    <w:rsid w:val="00BE7A6F"/>
    <w:rsid w:val="00BF0D08"/>
    <w:rsid w:val="00BF4F82"/>
    <w:rsid w:val="00BF5B4D"/>
    <w:rsid w:val="00C03FF0"/>
    <w:rsid w:val="00C06EE5"/>
    <w:rsid w:val="00C07359"/>
    <w:rsid w:val="00C10E44"/>
    <w:rsid w:val="00C11A28"/>
    <w:rsid w:val="00C133F0"/>
    <w:rsid w:val="00C23FD3"/>
    <w:rsid w:val="00C242B4"/>
    <w:rsid w:val="00C255B2"/>
    <w:rsid w:val="00C26233"/>
    <w:rsid w:val="00C2719D"/>
    <w:rsid w:val="00C274E4"/>
    <w:rsid w:val="00C424F8"/>
    <w:rsid w:val="00C42EC8"/>
    <w:rsid w:val="00C44308"/>
    <w:rsid w:val="00C45756"/>
    <w:rsid w:val="00C554B7"/>
    <w:rsid w:val="00C56825"/>
    <w:rsid w:val="00C626F9"/>
    <w:rsid w:val="00C62C0E"/>
    <w:rsid w:val="00C63692"/>
    <w:rsid w:val="00C63E51"/>
    <w:rsid w:val="00C65077"/>
    <w:rsid w:val="00C726E5"/>
    <w:rsid w:val="00C72BCF"/>
    <w:rsid w:val="00C72DF9"/>
    <w:rsid w:val="00C734F0"/>
    <w:rsid w:val="00C775B1"/>
    <w:rsid w:val="00C77D35"/>
    <w:rsid w:val="00C83BAC"/>
    <w:rsid w:val="00C86F12"/>
    <w:rsid w:val="00C937ED"/>
    <w:rsid w:val="00CB2F21"/>
    <w:rsid w:val="00CB3604"/>
    <w:rsid w:val="00CB5F79"/>
    <w:rsid w:val="00CD4194"/>
    <w:rsid w:val="00CD70A1"/>
    <w:rsid w:val="00CD7A0E"/>
    <w:rsid w:val="00CE0BC6"/>
    <w:rsid w:val="00CE2B3A"/>
    <w:rsid w:val="00CE6604"/>
    <w:rsid w:val="00CF1099"/>
    <w:rsid w:val="00CF4C86"/>
    <w:rsid w:val="00CF6B0C"/>
    <w:rsid w:val="00CF75B5"/>
    <w:rsid w:val="00D00A18"/>
    <w:rsid w:val="00D01D50"/>
    <w:rsid w:val="00D02CA7"/>
    <w:rsid w:val="00D058AD"/>
    <w:rsid w:val="00D06B6E"/>
    <w:rsid w:val="00D13E30"/>
    <w:rsid w:val="00D21C6A"/>
    <w:rsid w:val="00D21E91"/>
    <w:rsid w:val="00D32B9A"/>
    <w:rsid w:val="00D34ECD"/>
    <w:rsid w:val="00D35DB8"/>
    <w:rsid w:val="00D4043F"/>
    <w:rsid w:val="00D41736"/>
    <w:rsid w:val="00D43BCD"/>
    <w:rsid w:val="00D43CC9"/>
    <w:rsid w:val="00D44E1C"/>
    <w:rsid w:val="00D51352"/>
    <w:rsid w:val="00D51661"/>
    <w:rsid w:val="00D5211A"/>
    <w:rsid w:val="00D537D1"/>
    <w:rsid w:val="00D56B24"/>
    <w:rsid w:val="00D57F20"/>
    <w:rsid w:val="00D60ACC"/>
    <w:rsid w:val="00D62F87"/>
    <w:rsid w:val="00D63F7B"/>
    <w:rsid w:val="00D71406"/>
    <w:rsid w:val="00D73377"/>
    <w:rsid w:val="00D75D19"/>
    <w:rsid w:val="00D80EBD"/>
    <w:rsid w:val="00D81D9C"/>
    <w:rsid w:val="00D826BB"/>
    <w:rsid w:val="00D874C4"/>
    <w:rsid w:val="00D947ED"/>
    <w:rsid w:val="00D9709F"/>
    <w:rsid w:val="00DA6748"/>
    <w:rsid w:val="00DA7E02"/>
    <w:rsid w:val="00DB6B1B"/>
    <w:rsid w:val="00DB6B25"/>
    <w:rsid w:val="00DC1B49"/>
    <w:rsid w:val="00DC1EDA"/>
    <w:rsid w:val="00DC24A9"/>
    <w:rsid w:val="00DC270E"/>
    <w:rsid w:val="00DC46BD"/>
    <w:rsid w:val="00DD13A3"/>
    <w:rsid w:val="00DD63FD"/>
    <w:rsid w:val="00DD654C"/>
    <w:rsid w:val="00DD7DE6"/>
    <w:rsid w:val="00DE4488"/>
    <w:rsid w:val="00DE44D7"/>
    <w:rsid w:val="00DE5C28"/>
    <w:rsid w:val="00E01F8A"/>
    <w:rsid w:val="00E0424E"/>
    <w:rsid w:val="00E07F77"/>
    <w:rsid w:val="00E131A7"/>
    <w:rsid w:val="00E14A7D"/>
    <w:rsid w:val="00E305C1"/>
    <w:rsid w:val="00E31809"/>
    <w:rsid w:val="00E3384D"/>
    <w:rsid w:val="00E3513F"/>
    <w:rsid w:val="00E367DD"/>
    <w:rsid w:val="00E50E25"/>
    <w:rsid w:val="00E53C2F"/>
    <w:rsid w:val="00E56A96"/>
    <w:rsid w:val="00E57FB7"/>
    <w:rsid w:val="00E65C3D"/>
    <w:rsid w:val="00E66BA7"/>
    <w:rsid w:val="00E7306B"/>
    <w:rsid w:val="00E765E5"/>
    <w:rsid w:val="00E77C14"/>
    <w:rsid w:val="00E83420"/>
    <w:rsid w:val="00E83D8B"/>
    <w:rsid w:val="00E84BE3"/>
    <w:rsid w:val="00E8595F"/>
    <w:rsid w:val="00E85F2B"/>
    <w:rsid w:val="00E8682B"/>
    <w:rsid w:val="00E90189"/>
    <w:rsid w:val="00E90326"/>
    <w:rsid w:val="00E914B9"/>
    <w:rsid w:val="00E92EB9"/>
    <w:rsid w:val="00E95B1D"/>
    <w:rsid w:val="00E979D8"/>
    <w:rsid w:val="00EA1ED3"/>
    <w:rsid w:val="00EA2ACC"/>
    <w:rsid w:val="00EA2F57"/>
    <w:rsid w:val="00EA3723"/>
    <w:rsid w:val="00EA4C41"/>
    <w:rsid w:val="00EA611A"/>
    <w:rsid w:val="00EB1D02"/>
    <w:rsid w:val="00EB2B74"/>
    <w:rsid w:val="00EB7885"/>
    <w:rsid w:val="00EC1A01"/>
    <w:rsid w:val="00EC69E7"/>
    <w:rsid w:val="00ED6C84"/>
    <w:rsid w:val="00EE1D39"/>
    <w:rsid w:val="00EE4EEF"/>
    <w:rsid w:val="00EE568D"/>
    <w:rsid w:val="00EF0A28"/>
    <w:rsid w:val="00EF2994"/>
    <w:rsid w:val="00EF3314"/>
    <w:rsid w:val="00EF6570"/>
    <w:rsid w:val="00F038C3"/>
    <w:rsid w:val="00F117D0"/>
    <w:rsid w:val="00F119AE"/>
    <w:rsid w:val="00F12804"/>
    <w:rsid w:val="00F17FA4"/>
    <w:rsid w:val="00F2448B"/>
    <w:rsid w:val="00F26C31"/>
    <w:rsid w:val="00F30181"/>
    <w:rsid w:val="00F30B5F"/>
    <w:rsid w:val="00F313DF"/>
    <w:rsid w:val="00F31B61"/>
    <w:rsid w:val="00F329ED"/>
    <w:rsid w:val="00F332A0"/>
    <w:rsid w:val="00F42CDD"/>
    <w:rsid w:val="00F456DE"/>
    <w:rsid w:val="00F47C03"/>
    <w:rsid w:val="00F5442B"/>
    <w:rsid w:val="00F63CB8"/>
    <w:rsid w:val="00F71603"/>
    <w:rsid w:val="00F72A46"/>
    <w:rsid w:val="00F756C4"/>
    <w:rsid w:val="00F77279"/>
    <w:rsid w:val="00F77409"/>
    <w:rsid w:val="00F81AEE"/>
    <w:rsid w:val="00F83748"/>
    <w:rsid w:val="00F84261"/>
    <w:rsid w:val="00F873C1"/>
    <w:rsid w:val="00F91A4E"/>
    <w:rsid w:val="00F93B3C"/>
    <w:rsid w:val="00FA394F"/>
    <w:rsid w:val="00FB212C"/>
    <w:rsid w:val="00FB4833"/>
    <w:rsid w:val="00FB76EF"/>
    <w:rsid w:val="00FC0383"/>
    <w:rsid w:val="00FC530B"/>
    <w:rsid w:val="00FC5A88"/>
    <w:rsid w:val="00FD7584"/>
    <w:rsid w:val="00FE0C37"/>
    <w:rsid w:val="00FE0FA5"/>
    <w:rsid w:val="00FE10D4"/>
    <w:rsid w:val="00FE2991"/>
    <w:rsid w:val="00FE6943"/>
    <w:rsid w:val="00FF74E6"/>
    <w:rsid w:val="00FF7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21">
      <o:colormru v:ext="edit" colors="#c7c7c7"/>
    </o:shapedefaults>
    <o:shapelayout v:ext="edit">
      <o:idmap v:ext="edit" data="1"/>
    </o:shapelayout>
  </w:shapeDefaults>
  <w:decimalSymbol w:val=","/>
  <w:listSeparator w:val=","/>
  <w14:docId w14:val="27675F9F"/>
  <w15:docId w15:val="{1FE0383E-E14C-43A7-91EE-255FECC46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317D4B"/>
    <w:pPr>
      <w:spacing w:line="256" w:lineRule="exact"/>
    </w:pPr>
    <w:rPr>
      <w:rFonts w:ascii="Arial" w:hAnsi="Arial"/>
      <w:lang w:val="nl-NL" w:eastAsia="nl-NL"/>
    </w:rPr>
  </w:style>
  <w:style w:type="paragraph" w:styleId="Kop1">
    <w:name w:val="heading 1"/>
    <w:basedOn w:val="RapportKop"/>
    <w:next w:val="Standaard"/>
    <w:link w:val="Kop1Char"/>
    <w:qFormat/>
    <w:rsid w:val="0007724B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26"/>
      <w:szCs w:val="32"/>
    </w:rPr>
  </w:style>
  <w:style w:type="paragraph" w:styleId="Kop2">
    <w:name w:val="heading 2"/>
    <w:basedOn w:val="Kop1"/>
    <w:next w:val="Standaard"/>
    <w:link w:val="Kop2Char"/>
    <w:qFormat/>
    <w:rsid w:val="00F93B3C"/>
    <w:pPr>
      <w:numPr>
        <w:ilvl w:val="1"/>
      </w:numPr>
      <w:spacing w:line="256" w:lineRule="exact"/>
      <w:outlineLvl w:val="1"/>
    </w:pPr>
    <w:rPr>
      <w:bCs w:val="0"/>
      <w:iCs/>
      <w:sz w:val="20"/>
      <w:szCs w:val="28"/>
    </w:rPr>
  </w:style>
  <w:style w:type="paragraph" w:styleId="Kop3">
    <w:name w:val="heading 3"/>
    <w:basedOn w:val="Standaard"/>
    <w:next w:val="Standaard"/>
    <w:qFormat/>
    <w:rsid w:val="000167C3"/>
    <w:pPr>
      <w:keepNext/>
      <w:numPr>
        <w:ilvl w:val="2"/>
        <w:numId w:val="1"/>
      </w:numPr>
      <w:spacing w:before="240" w:after="60"/>
      <w:outlineLvl w:val="2"/>
    </w:pPr>
    <w:rPr>
      <w:rFonts w:ascii="Franklin Gothic Medium" w:hAnsi="Franklin Gothic Medium" w:cs="Arial"/>
      <w:b/>
      <w:bCs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adresgegevens">
    <w:name w:val="adresgegevens"/>
    <w:rsid w:val="00506E80"/>
    <w:pPr>
      <w:spacing w:line="256" w:lineRule="exact"/>
      <w:ind w:hanging="108"/>
    </w:pPr>
    <w:rPr>
      <w:rFonts w:ascii="Georgia" w:hAnsi="Georgia"/>
      <w:color w:val="000000"/>
      <w:lang w:val="nl-NL" w:eastAsia="nl-NL"/>
    </w:rPr>
  </w:style>
  <w:style w:type="paragraph" w:styleId="Koptekst">
    <w:name w:val="header"/>
    <w:basedOn w:val="Standaard"/>
    <w:rsid w:val="00AF5108"/>
    <w:pPr>
      <w:tabs>
        <w:tab w:val="center" w:pos="4536"/>
        <w:tab w:val="right" w:pos="9072"/>
      </w:tabs>
    </w:pPr>
  </w:style>
  <w:style w:type="paragraph" w:customStyle="1" w:styleId="afzendergegevens">
    <w:name w:val="afzendergegevens"/>
    <w:basedOn w:val="Standaard"/>
    <w:rsid w:val="00506E80"/>
    <w:pPr>
      <w:ind w:hanging="108"/>
    </w:pPr>
    <w:rPr>
      <w:rFonts w:ascii="Franklin Gothic Book" w:hAnsi="Franklin Gothic Book"/>
      <w:sz w:val="18"/>
    </w:rPr>
  </w:style>
  <w:style w:type="paragraph" w:customStyle="1" w:styleId="RapportKop">
    <w:name w:val="Rapport Kop"/>
    <w:basedOn w:val="Standaard"/>
    <w:link w:val="RapportKopChar"/>
    <w:rsid w:val="00506E80"/>
    <w:pPr>
      <w:spacing w:line="512" w:lineRule="exact"/>
    </w:pPr>
    <w:rPr>
      <w:rFonts w:ascii="Franklin Gothic Medium" w:hAnsi="Franklin Gothic Medium"/>
      <w:sz w:val="38"/>
    </w:rPr>
  </w:style>
  <w:style w:type="paragraph" w:customStyle="1" w:styleId="Soortrapport">
    <w:name w:val="Soortrapport"/>
    <w:rsid w:val="00506E80"/>
    <w:rPr>
      <w:rFonts w:ascii="Franklin Gothic Medium" w:hAnsi="Franklin Gothic Medium"/>
      <w:lang w:val="nl-NL" w:eastAsia="nl-NL"/>
    </w:rPr>
  </w:style>
  <w:style w:type="paragraph" w:styleId="Voettekst">
    <w:name w:val="footer"/>
    <w:basedOn w:val="Standaard"/>
    <w:link w:val="VoettekstChar"/>
    <w:uiPriority w:val="99"/>
    <w:rsid w:val="00AF5108"/>
    <w:pPr>
      <w:tabs>
        <w:tab w:val="center" w:pos="4536"/>
        <w:tab w:val="right" w:pos="9072"/>
      </w:tabs>
    </w:pPr>
  </w:style>
  <w:style w:type="table" w:styleId="Tabelraster">
    <w:name w:val="Table Grid"/>
    <w:basedOn w:val="Standaardtabel"/>
    <w:rsid w:val="00AF5108"/>
    <w:pPr>
      <w:spacing w:line="256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inanummer">
    <w:name w:val="page number"/>
    <w:basedOn w:val="Standaardalinea-lettertype"/>
    <w:rsid w:val="00AF5108"/>
  </w:style>
  <w:style w:type="paragraph" w:customStyle="1" w:styleId="rapportreferentie">
    <w:name w:val="rapport referentie"/>
    <w:basedOn w:val="Standaard"/>
    <w:rsid w:val="00AF5108"/>
    <w:rPr>
      <w:rFonts w:ascii="Franklin Gothic Book" w:hAnsi="Franklin Gothic Book"/>
      <w:sz w:val="14"/>
    </w:rPr>
  </w:style>
  <w:style w:type="paragraph" w:styleId="Inhopg1">
    <w:name w:val="toc 1"/>
    <w:basedOn w:val="Standaard"/>
    <w:next w:val="Standaard"/>
    <w:autoRedefine/>
    <w:uiPriority w:val="39"/>
    <w:rsid w:val="002A601C"/>
    <w:pPr>
      <w:tabs>
        <w:tab w:val="left" w:pos="400"/>
        <w:tab w:val="right" w:pos="7920"/>
      </w:tabs>
    </w:pPr>
  </w:style>
  <w:style w:type="character" w:styleId="Hyperlink">
    <w:name w:val="Hyperlink"/>
    <w:basedOn w:val="Standaardalinea-lettertype"/>
    <w:uiPriority w:val="99"/>
    <w:rsid w:val="00B05B1D"/>
    <w:rPr>
      <w:color w:val="0000FF"/>
      <w:u w:val="single"/>
    </w:rPr>
  </w:style>
  <w:style w:type="paragraph" w:styleId="Inhopg2">
    <w:name w:val="toc 2"/>
    <w:basedOn w:val="Standaard"/>
    <w:next w:val="Standaard"/>
    <w:autoRedefine/>
    <w:uiPriority w:val="39"/>
    <w:rsid w:val="007D5514"/>
    <w:pPr>
      <w:tabs>
        <w:tab w:val="left" w:pos="960"/>
        <w:tab w:val="left" w:pos="7088"/>
        <w:tab w:val="right" w:pos="9000"/>
      </w:tabs>
      <w:spacing w:before="120" w:after="120"/>
      <w:ind w:left="200"/>
    </w:pPr>
  </w:style>
  <w:style w:type="paragraph" w:styleId="Inhopg3">
    <w:name w:val="toc 3"/>
    <w:basedOn w:val="Standaard"/>
    <w:next w:val="Standaard"/>
    <w:autoRedefine/>
    <w:semiHidden/>
    <w:rsid w:val="002A601C"/>
    <w:pPr>
      <w:tabs>
        <w:tab w:val="left" w:pos="1200"/>
        <w:tab w:val="right" w:pos="9000"/>
      </w:tabs>
      <w:ind w:left="400"/>
    </w:pPr>
  </w:style>
  <w:style w:type="character" w:customStyle="1" w:styleId="RapportKopChar">
    <w:name w:val="Rapport Kop Char"/>
    <w:basedOn w:val="Standaardalinea-lettertype"/>
    <w:link w:val="RapportKop"/>
    <w:rsid w:val="0045466C"/>
    <w:rPr>
      <w:rFonts w:ascii="Franklin Gothic Medium" w:hAnsi="Franklin Gothic Medium"/>
      <w:sz w:val="38"/>
      <w:lang w:val="nl-NL" w:eastAsia="nl-NL" w:bidi="ar-SA"/>
    </w:rPr>
  </w:style>
  <w:style w:type="character" w:customStyle="1" w:styleId="Kop1Char">
    <w:name w:val="Kop 1 Char"/>
    <w:basedOn w:val="RapportKopChar"/>
    <w:link w:val="Kop1"/>
    <w:rsid w:val="0007724B"/>
    <w:rPr>
      <w:rFonts w:ascii="Arial" w:hAnsi="Arial" w:cs="Arial"/>
      <w:b/>
      <w:bCs/>
      <w:kern w:val="32"/>
      <w:sz w:val="26"/>
      <w:szCs w:val="32"/>
      <w:lang w:val="nl-NL" w:eastAsia="nl-NL" w:bidi="ar-SA"/>
    </w:rPr>
  </w:style>
  <w:style w:type="character" w:customStyle="1" w:styleId="caps">
    <w:name w:val="caps"/>
    <w:basedOn w:val="Standaardalinea-lettertype"/>
    <w:rsid w:val="00A568F5"/>
  </w:style>
  <w:style w:type="paragraph" w:styleId="Voetnoottekst">
    <w:name w:val="footnote text"/>
    <w:basedOn w:val="Standaard"/>
    <w:semiHidden/>
    <w:rsid w:val="00052D22"/>
  </w:style>
  <w:style w:type="character" w:styleId="Voetnootmarkering">
    <w:name w:val="footnote reference"/>
    <w:basedOn w:val="Standaardalinea-lettertype"/>
    <w:semiHidden/>
    <w:rsid w:val="00052D22"/>
    <w:rPr>
      <w:vertAlign w:val="superscript"/>
    </w:rPr>
  </w:style>
  <w:style w:type="character" w:customStyle="1" w:styleId="VoettekstChar">
    <w:name w:val="Voettekst Char"/>
    <w:basedOn w:val="Standaardalinea-lettertype"/>
    <w:link w:val="Voettekst"/>
    <w:uiPriority w:val="99"/>
    <w:rsid w:val="00A127C1"/>
    <w:rPr>
      <w:rFonts w:ascii="Georgia" w:hAnsi="Georgia"/>
      <w:lang w:val="nl-NL" w:eastAsia="nl-NL"/>
    </w:rPr>
  </w:style>
  <w:style w:type="paragraph" w:styleId="Ballontekst">
    <w:name w:val="Balloon Text"/>
    <w:basedOn w:val="Standaard"/>
    <w:link w:val="BallontekstChar"/>
    <w:rsid w:val="00A127C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A127C1"/>
    <w:rPr>
      <w:rFonts w:ascii="Tahoma" w:hAnsi="Tahoma" w:cs="Tahoma"/>
      <w:sz w:val="16"/>
      <w:szCs w:val="16"/>
      <w:lang w:val="nl-NL" w:eastAsia="nl-NL"/>
    </w:rPr>
  </w:style>
  <w:style w:type="paragraph" w:styleId="Lijstalinea">
    <w:name w:val="List Paragraph"/>
    <w:basedOn w:val="Standaard"/>
    <w:uiPriority w:val="34"/>
    <w:qFormat/>
    <w:rsid w:val="00893E01"/>
    <w:pPr>
      <w:ind w:left="720"/>
    </w:pPr>
  </w:style>
  <w:style w:type="character" w:customStyle="1" w:styleId="Kop2Char">
    <w:name w:val="Kop 2 Char"/>
    <w:basedOn w:val="Standaardalinea-lettertype"/>
    <w:link w:val="Kop2"/>
    <w:rsid w:val="00F93B3C"/>
    <w:rPr>
      <w:rFonts w:ascii="Arial" w:hAnsi="Arial" w:cs="Arial"/>
      <w:b/>
      <w:iCs/>
      <w:kern w:val="32"/>
      <w:szCs w:val="28"/>
      <w:lang w:val="nl-NL" w:eastAsia="nl-NL"/>
    </w:rPr>
  </w:style>
  <w:style w:type="paragraph" w:styleId="Ondertitel">
    <w:name w:val="Subtitle"/>
    <w:basedOn w:val="Standaard"/>
    <w:next w:val="Standaard"/>
    <w:link w:val="OndertitelChar"/>
    <w:qFormat/>
    <w:rsid w:val="00F31B61"/>
    <w:pPr>
      <w:numPr>
        <w:ilvl w:val="1"/>
      </w:numPr>
      <w:spacing w:after="160"/>
    </w:pPr>
    <w:rPr>
      <w:rFonts w:eastAsiaTheme="minorEastAsia" w:cstheme="minorBidi"/>
      <w:i/>
      <w:spacing w:val="15"/>
      <w:szCs w:val="22"/>
    </w:rPr>
  </w:style>
  <w:style w:type="character" w:customStyle="1" w:styleId="OndertitelChar">
    <w:name w:val="Ondertitel Char"/>
    <w:basedOn w:val="Standaardalinea-lettertype"/>
    <w:link w:val="Ondertitel"/>
    <w:rsid w:val="00F31B61"/>
    <w:rPr>
      <w:rFonts w:ascii="Georgia" w:eastAsiaTheme="minorEastAsia" w:hAnsi="Georgia" w:cstheme="minorBidi"/>
      <w:i/>
      <w:spacing w:val="15"/>
      <w:szCs w:val="22"/>
      <w:lang w:val="nl-NL" w:eastAsia="nl-NL"/>
    </w:rPr>
  </w:style>
  <w:style w:type="character" w:styleId="Verwijzingopmerking">
    <w:name w:val="annotation reference"/>
    <w:basedOn w:val="Standaardalinea-lettertype"/>
    <w:semiHidden/>
    <w:unhideWhenUsed/>
    <w:rsid w:val="003E4D82"/>
    <w:rPr>
      <w:sz w:val="16"/>
      <w:szCs w:val="16"/>
    </w:rPr>
  </w:style>
  <w:style w:type="paragraph" w:styleId="Tekstopmerking">
    <w:name w:val="annotation text"/>
    <w:basedOn w:val="Standaard"/>
    <w:link w:val="TekstopmerkingChar"/>
    <w:semiHidden/>
    <w:unhideWhenUsed/>
    <w:rsid w:val="003E4D82"/>
    <w:pPr>
      <w:spacing w:line="240" w:lineRule="auto"/>
    </w:pPr>
  </w:style>
  <w:style w:type="character" w:customStyle="1" w:styleId="TekstopmerkingChar">
    <w:name w:val="Tekst opmerking Char"/>
    <w:basedOn w:val="Standaardalinea-lettertype"/>
    <w:link w:val="Tekstopmerking"/>
    <w:semiHidden/>
    <w:rsid w:val="003E4D82"/>
    <w:rPr>
      <w:rFonts w:ascii="Calibri" w:hAnsi="Calibri"/>
      <w:lang w:val="nl-NL" w:eastAsia="nl-NL"/>
    </w:rPr>
  </w:style>
  <w:style w:type="paragraph" w:styleId="Onderwerpvanopmerking">
    <w:name w:val="annotation subject"/>
    <w:basedOn w:val="Tekstopmerking"/>
    <w:next w:val="Tekstopmerking"/>
    <w:link w:val="OnderwerpvanopmerkingChar"/>
    <w:semiHidden/>
    <w:unhideWhenUsed/>
    <w:rsid w:val="003E4D82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semiHidden/>
    <w:rsid w:val="003E4D82"/>
    <w:rPr>
      <w:rFonts w:ascii="Calibri" w:hAnsi="Calibri"/>
      <w:b/>
      <w:bCs/>
      <w:lang w:val="nl-NL" w:eastAsia="nl-NL"/>
    </w:rPr>
  </w:style>
  <w:style w:type="paragraph" w:styleId="Bijschrift">
    <w:name w:val="caption"/>
    <w:basedOn w:val="Standaard"/>
    <w:next w:val="Standaard"/>
    <w:semiHidden/>
    <w:unhideWhenUsed/>
    <w:qFormat/>
    <w:rsid w:val="00B53777"/>
    <w:pPr>
      <w:spacing w:after="200"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685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www.dareekers.nl" TargetMode="Externa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J:\Huisstijl-NPC\Templates\NL\incl%20logo\NPC%20rapport-NL-incl%20logo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4F2EC0-C14D-4787-9322-FB9BAD9DC3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NPC rapport-NL-incl logo</Template>
  <TotalTime>0</TotalTime>
  <Pages>16</Pages>
  <Words>3482</Words>
  <Characters>19155</Characters>
  <Application>Microsoft Office Word</Application>
  <DocSecurity>0</DocSecurity>
  <Lines>159</Lines>
  <Paragraphs>45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Rapport NPC</vt:lpstr>
      <vt:lpstr>Rapport NPC</vt:lpstr>
    </vt:vector>
  </TitlesOfParts>
  <Company>N.V. Nederlandse Spoorwegen</Company>
  <LinksUpToDate>false</LinksUpToDate>
  <CharactersWithSpaces>22592</CharactersWithSpaces>
  <SharedDoc>false</SharedDoc>
  <HLinks>
    <vt:vector size="66" baseType="variant">
      <vt:variant>
        <vt:i4>1835059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_Toc327727591</vt:lpwstr>
      </vt:variant>
      <vt:variant>
        <vt:i4>1835059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_Toc327727590</vt:lpwstr>
      </vt:variant>
      <vt:variant>
        <vt:i4>1900595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_Toc327727589</vt:lpwstr>
      </vt:variant>
      <vt:variant>
        <vt:i4>1900595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_Toc327727588</vt:lpwstr>
      </vt:variant>
      <vt:variant>
        <vt:i4>1900595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_Toc327727587</vt:lpwstr>
      </vt:variant>
      <vt:variant>
        <vt:i4>1900595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_Toc327727586</vt:lpwstr>
      </vt:variant>
      <vt:variant>
        <vt:i4>1900595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_Toc327727585</vt:lpwstr>
      </vt:variant>
      <vt:variant>
        <vt:i4>1900595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_Toc327727584</vt:lpwstr>
      </vt:variant>
      <vt:variant>
        <vt:i4>1900595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_Toc327727583</vt:lpwstr>
      </vt:variant>
      <vt:variant>
        <vt:i4>1900595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_Toc327727582</vt:lpwstr>
      </vt:variant>
      <vt:variant>
        <vt:i4>1900595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_Toc327727581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Rapport NPC</dc:title>
  <dc:creator>thijs.lindhout</dc:creator>
  <cp:lastModifiedBy>Jabin de Jong</cp:lastModifiedBy>
  <cp:revision>2</cp:revision>
  <cp:lastPrinted>2022-01-14T15:20:00Z</cp:lastPrinted>
  <dcterms:created xsi:type="dcterms:W3CDTF">2022-12-01T12:39:00Z</dcterms:created>
  <dcterms:modified xsi:type="dcterms:W3CDTF">2022-12-01T12:39:00Z</dcterms:modified>
</cp:coreProperties>
</file>